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http://schemas.openxmlformats.org/wordprocessingml/2006/main" w14:paraId="6F9A3E97" w14:textId="0D698C06" w:rsidR="003B3ECC" w:rsidRDefault="002F67CA" w:rsidP="003B3ECC">
      <w:pPr>
        <w:pStyle w:val="Figure"/>
      </w:pPr>
      <w:r>
        <w:rPr>
          <w:noProof/>
          <w:lang w:eastAsia="ko-kr" w:bidi="ko-kr" w:val="ko-kr"/>
        </w:rPr>
        <w:drawing>
          <wp:inline xmlns:wp="http://schemas.openxmlformats.org/drawingml/2006/wordprocessingDrawing"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xmlns:w="http://schemas.openxmlformats.org/wordprocessingml/2006/main" w14:paraId="0B6019F3" w14:textId="77777777" w:rsidR="003B3ECC" w:rsidRDefault="003B3ECC" w:rsidP="003B3ECC">
      <w:pPr>
        <w:pStyle w:val="TableSpacing"/>
      </w:pPr>
    </w:p>
    <w:p xmlns:w="http://schemas.openxmlformats.org/wordprocessingml/2006/main" w14:paraId="00D032C2" w14:textId="44EECD92" w:rsidR="003B3ECC" w:rsidRDefault="003B3ECC" w:rsidP="00481186">
      <w:pPr>
        <w:pStyle w:val="DSTOC1-0"/>
        <w:jc w:val="left"/>
      </w:pPr>
      <w:r>
        <w:rPr>
          <w:lang w:eastAsia="ko-kr" w:bidi="ko-kr" w:val="ko-kr"/>
        </w:rPr>
        <w:t xml:space="preserve">SQL Server 대시보드 가이드</w:t>
      </w:r>
    </w:p>
    <w:p xmlns:w="http://schemas.openxmlformats.org/wordprocessingml/2006/main" w14:paraId="4E37E7C9" w14:textId="77777777" w:rsidR="003B3ECC" w:rsidRDefault="003B3ECC" w:rsidP="003B3ECC">
      <w:r>
        <w:rPr>
          <w:lang w:eastAsia="ko-kr" w:bidi="ko-kr" w:val="ko-kr"/>
        </w:rPr>
        <w:t xml:space="preserve">Microsoft Corporation</w:t>
      </w:r>
    </w:p>
    <w:p xmlns:w="http://schemas.openxmlformats.org/wordprocessingml/2006/main" w14:paraId="51C3E369" w14:textId="20633235" w:rsidR="003B3ECC" w:rsidRDefault="003B3ECC" w:rsidP="003B3ECC">
      <w:r>
        <w:rPr>
          <w:lang w:eastAsia="ko-kr" w:bidi="ko-kr" w:val="ko-kr"/>
        </w:rPr>
        <w:t xml:space="preserve">게시 날짜: 2017년 11월</w:t>
      </w:r>
    </w:p>
    <w:p xmlns:w="http://schemas.openxmlformats.org/wordprocessingml/2006/main" w14:paraId="6D64A376" w14:textId="77777777" w:rsidR="008E3741" w:rsidRDefault="008E3741" w:rsidP="003B3ECC"/>
    <w:p xmlns:w="http://schemas.openxmlformats.org/wordprocessingml/2006/main" w14:paraId="6111317A" w14:textId="38C38399" w:rsidR="003B3ECC" w:rsidRDefault="000B7EE3" w:rsidP="00033D13">
      <w:r>
        <w:rPr>
          <w:lang w:eastAsia="ko-kr" w:bidi="ko-kr" w:val="ko-kr"/>
        </w:rPr>
        <w:t xml:space="preserve">이 가이드에 대한 사용자 의견은 Operations Manager 팀(</w:t>
      </w:r>
      <w:hyperlink r:id="rId14" w:history="1">
        <w:r w:rsidRPr="006A3CE9">
          <w:rPr>
            <w:rStyle w:val="Hyperlink"/>
            <w:szCs w:val="20"/>
            <w:lang w:eastAsia="ko-kr" w:bidi="ko-kr" w:val="ko-kr"/>
          </w:rPr>
          <w:t xml:space="preserve">sqlmpsfeedback@microsoft.com</w:t>
        </w:r>
      </w:hyperlink>
      <w:r>
        <w:rPr>
          <w:lang w:eastAsia="ko-kr" w:bidi="ko-kr" w:val="ko-kr"/>
        </w:rPr>
        <w:t xml:space="preserve">)으로 보내주세요.</w:t>
      </w:r>
    </w:p>
    <w:p xmlns:w="http://schemas.openxmlformats.org/wordprocessingml/2006/main" w14:paraId="6BA3F6F3" w14:textId="77777777" w:rsidR="00033D13" w:rsidRDefault="00033D13" w:rsidP="003B3ECC"/>
    <w:p xmlns:w="http://schemas.openxmlformats.org/wordprocessingml/2006/main"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xmlns:w="http://schemas.openxmlformats.org/wordprocessingml/2006/main" w14:paraId="6A4E9DD8" w14:textId="77777777" w:rsidR="003B3ECC" w:rsidRDefault="003B3ECC" w:rsidP="003B3ECC">
      <w:pPr>
        <w:pStyle w:val="DSTOC1-0"/>
      </w:pPr>
      <w:r>
        <w:rPr>
          <w:lang w:eastAsia="ko-kr" w:bidi="ko-kr" w:val="ko-kr"/>
        </w:rPr>
        <w:t xml:space="preserve">저작권</w:t>
      </w:r>
    </w:p>
    <w:p xmlns:w="http://schemas.openxmlformats.org/wordprocessingml/2006/main" w14:paraId="650A443A" w14:textId="2CADD988" w:rsidR="003B3ECC" w:rsidRDefault="003B3ECC" w:rsidP="00033D13">
      <w:r>
        <w:rPr>
          <w:lang w:eastAsia="ko-kr" w:bidi="ko-kr" w:val="ko-kr"/>
        </w:rPr>
        <w:t xml:space="preserve">이 설명서는 "있는 그대로" 제공됩니다. URL 및 기타 인터넷 웹 사이트 참조를 포함하여 이 설명서의 내용 및 의견은 예고 없이 변경될 수 있습니다. 해당 사용으로 인해 발생하는 모든 위험은 귀하의 책임입니다.</w:t>
      </w:r>
    </w:p>
    <w:p xmlns:w="http://schemas.openxmlformats.org/wordprocessingml/2006/main" w14:paraId="55E86054" w14:textId="00257518" w:rsidR="003B3ECC" w:rsidRDefault="003B3ECC" w:rsidP="00033D13">
      <w:r>
        <w:rPr>
          <w:lang w:eastAsia="ko-kr" w:bidi="ko-kr" w:val="ko-kr"/>
        </w:rPr>
        <w:t xml:space="preserve">여기에서 설명하는 일부 예는 설명 목적으로만 제공되는 가상의 예이며, 어떠한 실제 사례와도 연관시킬 의도가 없으며 그렇게 유추해서도 안 됩니다.</w:t>
      </w:r>
    </w:p>
    <w:p xmlns:w="http://schemas.openxmlformats.org/wordprocessingml/2006/main" w14:paraId="4EC448A3" w14:textId="77777777" w:rsidR="003B3ECC" w:rsidRDefault="003B3ECC" w:rsidP="00033D13">
      <w:r>
        <w:rPr>
          <w:lang w:eastAsia="ko-kr" w:bidi="ko-kr" w:val="ko-kr"/>
        </w:rPr>
        <w:t xml:space="preserve">이 설명서는 Microsoft 제품의 지적 재산에 대한 법적 권한을 제공하지 않습니다. 이 설명서는 내부 참조용으로만 복사 및 사용할 수 있습니다. 이 설명서는 내부 참조용으로만 수정할 수 있습니다.</w:t>
      </w:r>
    </w:p>
    <w:p xmlns:w="http://schemas.openxmlformats.org/wordprocessingml/2006/main" w14:paraId="5B23720D" w14:textId="3DD62EB6" w:rsidR="003B3ECC" w:rsidRDefault="006B0B9A" w:rsidP="00033D13">
      <w:r>
        <w:rPr>
          <w:lang w:eastAsia="ko-kr" w:bidi="ko-kr" w:val="ko-kr"/>
        </w:rPr>
        <w:t xml:space="preserve">© 2017 Microsoft Corporation. All rights reserved.</w:t>
      </w:r>
    </w:p>
    <w:p xmlns:w="http://schemas.openxmlformats.org/wordprocessingml/2006/main" w14:paraId="79DB3895" w14:textId="77777777" w:rsidR="003B3ECC" w:rsidRDefault="003B3ECC" w:rsidP="00033D13">
      <w:r>
        <w:rPr>
          <w:lang w:eastAsia="ko-kr" w:bidi="ko-kr" w:val="ko-kr"/>
        </w:rPr>
        <w:t xml:space="preserve">Microsoft, Active Directory, Windows 및 Windows Server는 Microsoft 그룹 계열사의 상표입니다. </w:t>
      </w:r>
    </w:p>
    <w:p xmlns:w="http://schemas.openxmlformats.org/wordprocessingml/2006/main" w14:paraId="6A16A07E" w14:textId="77777777" w:rsidR="003B3ECC" w:rsidRDefault="003B3ECC" w:rsidP="00033D13">
      <w:r>
        <w:rPr>
          <w:lang w:eastAsia="ko-kr" w:bidi="ko-kr" w:val="ko-kr"/>
        </w:rPr>
        <w:t xml:space="preserve">다른 모든 상표는 해당 소유자의 자산입니다.</w:t>
      </w:r>
    </w:p>
    <w:p xmlns:w="http://schemas.openxmlformats.org/wordprocessingml/2006/main" w14:paraId="0117DF10" w14:textId="77777777" w:rsidR="003B3ECC" w:rsidRDefault="003B3ECC" w:rsidP="003B3ECC"/>
    <w:p xmlns:w="http://schemas.openxmlformats.org/wordprocessingml/2006/main"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xmlns:w="http://schemas.openxmlformats.org/wordprocessingml/2006/main" w14:paraId="41E42FBD" w14:textId="77777777" w:rsidR="00A16AAD" w:rsidRDefault="00A16AAD" w:rsidP="00A16AAD">
      <w:pPr>
        <w:pStyle w:val="DSTOC1-0"/>
      </w:pPr>
      <w:r>
        <w:rPr>
          <w:lang w:eastAsia="ko-kr" w:bidi="ko-kr" w:val="ko-kr"/>
        </w:rPr>
        <w:t xml:space="preserve">내용</w:t>
      </w:r>
    </w:p>
    <w:p xmlns:w="http://schemas.openxmlformats.org/wordprocessingml/2006/main" w14:paraId="156C992F" w14:textId="198CE45D" w:rsidR="007D20EC" w:rsidRDefault="00A16AAD">
      <w:pPr>
        <w:pStyle w:val="TOC1"/>
        <w:tabs>
          <w:tab w:val="right" w:leader="dot" w:pos="8630"/>
        </w:tabs>
        <w:rPr>
          <w:rFonts w:asciiTheme="minorHAnsi" w:eastAsiaTheme="minorEastAsia" w:hAnsiTheme="minorHAnsi" w:cstheme="minorBidi"/>
          <w:noProof/>
          <w:kern w:val="0"/>
          <w:sz w:val="22"/>
          <w:szCs w:val="22"/>
        </w:rPr>
      </w:pPr>
      <w:r>
        <w:rPr>
          <w:lang w:eastAsia="ko-kr" w:bidi="ko-kr" w:val="ko-kr"/>
        </w:rPr>
        <w:fldChar w:fldCharType="begin"/>
      </w:r>
      <w:r>
        <w:rPr>
          <w:lang w:eastAsia="ko-kr" w:bidi="ko-kr" w:val="ko-kr"/>
        </w:rPr>
        <w:instrText xml:space="preserve"> TOC \o "1-3" \h \z \u </w:instrText>
      </w:r>
      <w:r>
        <w:rPr>
          <w:lang w:eastAsia="ko-kr" w:bidi="ko-kr" w:val="ko-kr"/>
        </w:rPr>
        <w:fldChar w:fldCharType="separate"/>
      </w:r>
      <w:hyperlink w:anchor="_Toc496629232" w:history="1">
        <w:r w:rsidR="007D20EC" w:rsidRPr="009416EA">
          <w:rPr>
            <w:rStyle w:val="Hyperlink"/>
            <w:noProof/>
            <w:lang w:eastAsia="ko-kr" w:bidi="ko-kr" w:val="ko-kr"/>
          </w:rPr>
          <w:t>Guide to SQL Server Dashboards</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_Toc496629232 \h </w:instrText>
        </w:r>
        <w:r w:rsidR="007D20EC">
          <w:rPr>
            <w:noProof/>
            <w:webHidden/>
            <w:lang w:eastAsia="ko-kr" w:bidi="ko-kr" w:val="ko-kr"/>
          </w:rPr>
          <w:fldChar w:fldCharType="separate"/>
        </w:r>
        <w:r w:rsidR="007D20EC">
          <w:rPr>
            <w:noProof/>
            <w:webHidden/>
            <w:lang w:eastAsia="ko-kr" w:bidi="ko-kr" w:val="ko-kr"/>
          </w:rPr>
          <w:t>4</w:t>
        </w:r>
        <w:r w:rsidR="007D20EC">
          <w:rPr>
            <w:noProof/>
            <w:webHidden/>
            <w:lang w:eastAsia="ko-kr" w:bidi="ko-kr" w:val="ko-kr"/>
          </w:rPr>
          <w:fldChar w:fldCharType="end"/>
        </w:r>
      </w:hyperlink>
    </w:p>
    <w:p xmlns:w="http://schemas.openxmlformats.org/wordprocessingml/2006/main" w14:paraId="023D5FB1" w14:textId="5F25C706"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3" w:history="1">
        <w:r w:rsidR="007D20EC" w:rsidRPr="009416EA">
          <w:rPr>
            <w:rStyle w:val="Hyperlink"/>
            <w:noProof/>
            <w:lang w:eastAsia="ko-kr" w:bidi="ko-kr" w:val="ko-kr"/>
          </w:rPr>
          <w:t>Introduction to Microsoft SQL Server Dashboards</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_Toc496629233 \h </w:instrText>
        </w:r>
        <w:r w:rsidR="007D20EC">
          <w:rPr>
            <w:noProof/>
            <w:webHidden/>
            <w:lang w:eastAsia="ko-kr" w:bidi="ko-kr" w:val="ko-kr"/>
          </w:rPr>
          <w:fldChar w:fldCharType="separate"/>
        </w:r>
        <w:r w:rsidR="007D20EC">
          <w:rPr>
            <w:noProof/>
            <w:webHidden/>
            <w:lang w:eastAsia="ko-kr" w:bidi="ko-kr" w:val="ko-kr"/>
          </w:rPr>
          <w:t>4</w:t>
        </w:r>
        <w:r w:rsidR="007D20EC">
          <w:rPr>
            <w:noProof/>
            <w:webHidden/>
            <w:lang w:eastAsia="ko-kr" w:bidi="ko-kr" w:val="ko-kr"/>
          </w:rPr>
          <w:fldChar w:fldCharType="end"/>
        </w:r>
      </w:hyperlink>
    </w:p>
    <w:p xmlns:w="http://schemas.openxmlformats.org/wordprocessingml/2006/main" w14:paraId="078CC4F3" w14:textId="053800C1"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4" w:history="1">
        <w:r w:rsidR="007D20EC" w:rsidRPr="009416EA">
          <w:rPr>
            <w:rStyle w:val="Hyperlink"/>
            <w:noProof/>
            <w:lang w:eastAsia="ko-kr" w:bidi="ko-kr" w:val="ko-kr"/>
          </w:rPr>
          <w:t>Datacenter View</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_Toc496629234 \h </w:instrText>
        </w:r>
        <w:r w:rsidR="007D20EC">
          <w:rPr>
            <w:noProof/>
            <w:webHidden/>
            <w:lang w:eastAsia="ko-kr" w:bidi="ko-kr" w:val="ko-kr"/>
          </w:rPr>
          <w:fldChar w:fldCharType="separate"/>
        </w:r>
        <w:r w:rsidR="007D20EC">
          <w:rPr>
            <w:noProof/>
            <w:webHidden/>
            <w:lang w:eastAsia="ko-kr" w:bidi="ko-kr" w:val="ko-kr"/>
          </w:rPr>
          <w:t>4</w:t>
        </w:r>
        <w:r w:rsidR="007D20EC">
          <w:rPr>
            <w:noProof/>
            <w:webHidden/>
            <w:lang w:eastAsia="ko-kr" w:bidi="ko-kr" w:val="ko-kr"/>
          </w:rPr>
          <w:fldChar w:fldCharType="end"/>
        </w:r>
      </w:hyperlink>
    </w:p>
    <w:p xmlns:w="http://schemas.openxmlformats.org/wordprocessingml/2006/main" w14:paraId="3E6C41DF" w14:textId="605EE0D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5" w:history="1">
        <w:r w:rsidR="007D20EC" w:rsidRPr="009416EA">
          <w:rPr>
            <w:rStyle w:val="Hyperlink"/>
            <w:noProof/>
            <w:lang w:eastAsia="ko-kr" w:bidi="ko-kr" w:val="ko-kr"/>
          </w:rPr>
          <w:t>Instance View</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_Toc496629235 \h </w:instrText>
        </w:r>
        <w:r w:rsidR="007D20EC">
          <w:rPr>
            <w:noProof/>
            <w:webHidden/>
            <w:lang w:eastAsia="ko-kr" w:bidi="ko-kr" w:val="ko-kr"/>
          </w:rPr>
          <w:fldChar w:fldCharType="separate"/>
        </w:r>
        <w:r w:rsidR="007D20EC">
          <w:rPr>
            <w:noProof/>
            <w:webHidden/>
            <w:lang w:eastAsia="ko-kr" w:bidi="ko-kr" w:val="ko-kr"/>
          </w:rPr>
          <w:t>6</w:t>
        </w:r>
        <w:r w:rsidR="007D20EC">
          <w:rPr>
            <w:noProof/>
            <w:webHidden/>
            <w:lang w:eastAsia="ko-kr" w:bidi="ko-kr" w:val="ko-kr"/>
          </w:rPr>
          <w:fldChar w:fldCharType="end"/>
        </w:r>
      </w:hyperlink>
    </w:p>
    <w:p xmlns:w="http://schemas.openxmlformats.org/wordprocessingml/2006/main" w14:paraId="5A27DD32" w14:textId="04C144B0"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6" w:history="1">
        <w:r w:rsidR="007D20EC" w:rsidRPr="009416EA">
          <w:rPr>
            <w:rStyle w:val="Hyperlink"/>
            <w:noProof/>
            <w:lang w:eastAsia="ko-kr" w:bidi="ko-kr" w:val="ko-kr"/>
          </w:rPr>
          <w:t>How to Create and Configure a Datacenter Dashboard</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_Toc496629236 \h </w:instrText>
        </w:r>
        <w:r w:rsidR="007D20EC">
          <w:rPr>
            <w:noProof/>
            <w:webHidden/>
            <w:lang w:eastAsia="ko-kr" w:bidi="ko-kr" w:val="ko-kr"/>
          </w:rPr>
          <w:fldChar w:fldCharType="separate"/>
        </w:r>
        <w:r w:rsidR="007D20EC">
          <w:rPr>
            <w:noProof/>
            <w:webHidden/>
            <w:lang w:eastAsia="ko-kr" w:bidi="ko-kr" w:val="ko-kr"/>
          </w:rPr>
          <w:t>10</w:t>
        </w:r>
        <w:r w:rsidR="007D20EC">
          <w:rPr>
            <w:noProof/>
            <w:webHidden/>
            <w:lang w:eastAsia="ko-kr" w:bidi="ko-kr" w:val="ko-kr"/>
          </w:rPr>
          <w:fldChar w:fldCharType="end"/>
        </w:r>
      </w:hyperlink>
    </w:p>
    <w:p xmlns:w="http://schemas.openxmlformats.org/wordprocessingml/2006/main" w14:paraId="465DA5E0" w14:textId="364E866E"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7" w:history="1">
        <w:r w:rsidR="007D20EC" w:rsidRPr="009416EA">
          <w:rPr>
            <w:rStyle w:val="Hyperlink"/>
            <w:noProof/>
            <w:lang w:eastAsia="ko-kr" w:bidi="ko-kr" w:val="ko-kr"/>
          </w:rPr>
          <w:t>Create Datacenter and Instance Dashboards</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_Toc496629237 \h </w:instrText>
        </w:r>
        <w:r w:rsidR="007D20EC">
          <w:rPr>
            <w:noProof/>
            <w:webHidden/>
            <w:lang w:eastAsia="ko-kr" w:bidi="ko-kr" w:val="ko-kr"/>
          </w:rPr>
          <w:fldChar w:fldCharType="separate"/>
        </w:r>
        <w:r w:rsidR="007D20EC">
          <w:rPr>
            <w:noProof/>
            <w:webHidden/>
            <w:lang w:eastAsia="ko-kr" w:bidi="ko-kr" w:val="ko-kr"/>
          </w:rPr>
          <w:t>10</w:t>
        </w:r>
        <w:r w:rsidR="007D20EC">
          <w:rPr>
            <w:noProof/>
            <w:webHidden/>
            <w:lang w:eastAsia="ko-kr" w:bidi="ko-kr" w:val="ko-kr"/>
          </w:rPr>
          <w:fldChar w:fldCharType="end"/>
        </w:r>
      </w:hyperlink>
    </w:p>
    <w:p xmlns:w="http://schemas.openxmlformats.org/wordprocessingml/2006/main" w14:paraId="11B14CA2" w14:textId="3582C48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8" w:history="1">
        <w:r w:rsidR="007D20EC" w:rsidRPr="009416EA">
          <w:rPr>
            <w:rStyle w:val="Hyperlink"/>
            <w:noProof/>
            <w:lang w:eastAsia="ko-kr" w:bidi="ko-kr" w:val="ko-kr"/>
          </w:rPr>
          <w:t>Adjust Datacenter Dashboard</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_Toc496629238 \h </w:instrText>
        </w:r>
        <w:r w:rsidR="007D20EC">
          <w:rPr>
            <w:noProof/>
            <w:webHidden/>
            <w:lang w:eastAsia="ko-kr" w:bidi="ko-kr" w:val="ko-kr"/>
          </w:rPr>
          <w:fldChar w:fldCharType="separate"/>
        </w:r>
        <w:r w:rsidR="007D20EC">
          <w:rPr>
            <w:noProof/>
            <w:webHidden/>
            <w:lang w:eastAsia="ko-kr" w:bidi="ko-kr" w:val="ko-kr"/>
          </w:rPr>
          <w:t>11</w:t>
        </w:r>
        <w:r w:rsidR="007D20EC">
          <w:rPr>
            <w:noProof/>
            <w:webHidden/>
            <w:lang w:eastAsia="ko-kr" w:bidi="ko-kr" w:val="ko-kr"/>
          </w:rPr>
          <w:fldChar w:fldCharType="end"/>
        </w:r>
      </w:hyperlink>
    </w:p>
    <w:p xmlns:w="http://schemas.openxmlformats.org/wordprocessingml/2006/main" w14:paraId="59D5968D" w14:textId="7E6E87B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9" w:history="1">
        <w:r w:rsidR="007D20EC" w:rsidRPr="009416EA">
          <w:rPr>
            <w:rStyle w:val="Hyperlink"/>
            <w:noProof/>
            <w:lang w:eastAsia="ko-kr" w:bidi="ko-kr" w:val="ko-kr"/>
          </w:rPr>
          <w:t>Adjust Instance Dashboard</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_Toc496629239 \h </w:instrText>
        </w:r>
        <w:r w:rsidR="007D20EC">
          <w:rPr>
            <w:noProof/>
            <w:webHidden/>
            <w:lang w:eastAsia="ko-kr" w:bidi="ko-kr" w:val="ko-kr"/>
          </w:rPr>
          <w:fldChar w:fldCharType="separate"/>
        </w:r>
        <w:r w:rsidR="007D20EC">
          <w:rPr>
            <w:noProof/>
            <w:webHidden/>
            <w:lang w:eastAsia="ko-kr" w:bidi="ko-kr" w:val="ko-kr"/>
          </w:rPr>
          <w:t>22</w:t>
        </w:r>
        <w:r w:rsidR="007D20EC">
          <w:rPr>
            <w:noProof/>
            <w:webHidden/>
            <w:lang w:eastAsia="ko-kr" w:bidi="ko-kr" w:val="ko-kr"/>
          </w:rPr>
          <w:fldChar w:fldCharType="end"/>
        </w:r>
      </w:hyperlink>
    </w:p>
    <w:p xmlns:w="http://schemas.openxmlformats.org/wordprocessingml/2006/main" w14:paraId="71FD85CC" w14:textId="0AACC76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0" w:history="1">
        <w:r w:rsidR="007D20EC" w:rsidRPr="009416EA">
          <w:rPr>
            <w:rStyle w:val="Hyperlink"/>
            <w:noProof/>
            <w:lang w:eastAsia="ko-kr" w:bidi="ko-kr" w:val="ko-kr"/>
          </w:rPr>
          <w:t>Move the Tiles</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_Toc496629240 \h </w:instrText>
        </w:r>
        <w:r w:rsidR="007D20EC">
          <w:rPr>
            <w:noProof/>
            <w:webHidden/>
            <w:lang w:eastAsia="ko-kr" w:bidi="ko-kr" w:val="ko-kr"/>
          </w:rPr>
          <w:fldChar w:fldCharType="separate"/>
        </w:r>
        <w:r w:rsidR="007D20EC">
          <w:rPr>
            <w:noProof/>
            <w:webHidden/>
            <w:lang w:eastAsia="ko-kr" w:bidi="ko-kr" w:val="ko-kr"/>
          </w:rPr>
          <w:t>31</w:t>
        </w:r>
        <w:r w:rsidR="007D20EC">
          <w:rPr>
            <w:noProof/>
            <w:webHidden/>
            <w:lang w:eastAsia="ko-kr" w:bidi="ko-kr" w:val="ko-kr"/>
          </w:rPr>
          <w:fldChar w:fldCharType="end"/>
        </w:r>
      </w:hyperlink>
    </w:p>
    <w:p xmlns:w="http://schemas.openxmlformats.org/wordprocessingml/2006/main" w14:paraId="2602D680" w14:textId="0BE6AA3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1" w:history="1">
        <w:r w:rsidR="007D20EC" w:rsidRPr="009416EA">
          <w:rPr>
            <w:rStyle w:val="Hyperlink"/>
            <w:noProof/>
            <w:lang w:eastAsia="ko-kr" w:bidi="ko-kr" w:val="ko-kr"/>
          </w:rPr>
          <w:t>Performance View and Health Explorer</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_Toc496629241 \h </w:instrText>
        </w:r>
        <w:r w:rsidR="007D20EC">
          <w:rPr>
            <w:noProof/>
            <w:webHidden/>
            <w:lang w:eastAsia="ko-kr" w:bidi="ko-kr" w:val="ko-kr"/>
          </w:rPr>
          <w:fldChar w:fldCharType="separate"/>
        </w:r>
        <w:r w:rsidR="007D20EC">
          <w:rPr>
            <w:noProof/>
            <w:webHidden/>
            <w:lang w:eastAsia="ko-kr" w:bidi="ko-kr" w:val="ko-kr"/>
          </w:rPr>
          <w:t>32</w:t>
        </w:r>
        <w:r w:rsidR="007D20EC">
          <w:rPr>
            <w:noProof/>
            <w:webHidden/>
            <w:lang w:eastAsia="ko-kr" w:bidi="ko-kr" w:val="ko-kr"/>
          </w:rPr>
          <w:fldChar w:fldCharType="end"/>
        </w:r>
      </w:hyperlink>
    </w:p>
    <w:p xmlns:w="http://schemas.openxmlformats.org/wordprocessingml/2006/main" w14:paraId="55EBBBD9" w14:textId="3E5475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2" w:history="1">
        <w:r w:rsidR="007D20EC" w:rsidRPr="009416EA">
          <w:rPr>
            <w:rStyle w:val="Hyperlink"/>
            <w:noProof/>
            <w:lang w:eastAsia="ko-kr" w:bidi="ko-kr" w:val="ko-kr"/>
          </w:rPr>
          <w:t>Bulk Add Tiles</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_Toc496629242 \h </w:instrText>
        </w:r>
        <w:r w:rsidR="007D20EC">
          <w:rPr>
            <w:noProof/>
            <w:webHidden/>
            <w:lang w:eastAsia="ko-kr" w:bidi="ko-kr" w:val="ko-kr"/>
          </w:rPr>
          <w:fldChar w:fldCharType="separate"/>
        </w:r>
        <w:r w:rsidR="007D20EC">
          <w:rPr>
            <w:noProof/>
            <w:webHidden/>
            <w:lang w:eastAsia="ko-kr" w:bidi="ko-kr" w:val="ko-kr"/>
          </w:rPr>
          <w:t>32</w:t>
        </w:r>
        <w:r w:rsidR="007D20EC">
          <w:rPr>
            <w:noProof/>
            <w:webHidden/>
            <w:lang w:eastAsia="ko-kr" w:bidi="ko-kr" w:val="ko-kr"/>
          </w:rPr>
          <w:fldChar w:fldCharType="end"/>
        </w:r>
      </w:hyperlink>
    </w:p>
    <w:p xmlns:w="http://schemas.openxmlformats.org/wordprocessingml/2006/main" w14:paraId="4F925B62" w14:textId="4D51DD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3" w:history="1">
        <w:r w:rsidR="007D20EC" w:rsidRPr="009416EA">
          <w:rPr>
            <w:rStyle w:val="Hyperlink"/>
            <w:noProof/>
            <w:lang w:eastAsia="ko-kr" w:bidi="ko-kr" w:val="ko-kr"/>
          </w:rPr>
          <w:t>Instance Dashboard Navigation</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_Toc496629243 \h </w:instrText>
        </w:r>
        <w:r w:rsidR="007D20EC">
          <w:rPr>
            <w:noProof/>
            <w:webHidden/>
            <w:lang w:eastAsia="ko-kr" w:bidi="ko-kr" w:val="ko-kr"/>
          </w:rPr>
          <w:fldChar w:fldCharType="separate"/>
        </w:r>
        <w:r w:rsidR="007D20EC">
          <w:rPr>
            <w:noProof/>
            <w:webHidden/>
            <w:lang w:eastAsia="ko-kr" w:bidi="ko-kr" w:val="ko-kr"/>
          </w:rPr>
          <w:t>33</w:t>
        </w:r>
        <w:r w:rsidR="007D20EC">
          <w:rPr>
            <w:noProof/>
            <w:webHidden/>
            <w:lang w:eastAsia="ko-kr" w:bidi="ko-kr" w:val="ko-kr"/>
          </w:rPr>
          <w:fldChar w:fldCharType="end"/>
        </w:r>
      </w:hyperlink>
    </w:p>
    <w:p xmlns:w="http://schemas.openxmlformats.org/wordprocessingml/2006/main" w14:paraId="3CC8997D" w14:textId="3B852A68"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4" w:history="1">
        <w:r w:rsidR="007D20EC" w:rsidRPr="009416EA">
          <w:rPr>
            <w:rStyle w:val="Hyperlink"/>
            <w:noProof/>
            <w:lang w:eastAsia="ko-kr" w:bidi="ko-kr" w:val="ko-kr"/>
          </w:rPr>
          <w:t>Configure Run As Profiles</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_Toc496629244 \h </w:instrText>
        </w:r>
        <w:r w:rsidR="007D20EC">
          <w:rPr>
            <w:noProof/>
            <w:webHidden/>
            <w:lang w:eastAsia="ko-kr" w:bidi="ko-kr" w:val="ko-kr"/>
          </w:rPr>
          <w:fldChar w:fldCharType="separate"/>
        </w:r>
        <w:r w:rsidR="007D20EC">
          <w:rPr>
            <w:noProof/>
            <w:webHidden/>
            <w:lang w:eastAsia="ko-kr" w:bidi="ko-kr" w:val="ko-kr"/>
          </w:rPr>
          <w:t>37</w:t>
        </w:r>
        <w:r w:rsidR="007D20EC">
          <w:rPr>
            <w:noProof/>
            <w:webHidden/>
            <w:lang w:eastAsia="ko-kr" w:bidi="ko-kr" w:val="ko-kr"/>
          </w:rPr>
          <w:fldChar w:fldCharType="end"/>
        </w:r>
      </w:hyperlink>
    </w:p>
    <w:p xmlns:w="http://schemas.openxmlformats.org/wordprocessingml/2006/main" w14:paraId="76B536E9" w14:textId="2EAC20A5"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45" w:history="1">
        <w:r w:rsidR="007D20EC" w:rsidRPr="009416EA">
          <w:rPr>
            <w:rStyle w:val="Hyperlink"/>
            <w:noProof/>
            <w:lang w:eastAsia="ko-kr" w:bidi="ko-kr" w:val="ko-kr"/>
          </w:rPr>
          <w:t>Known Issues and Troubleshooting</w:t>
        </w:r>
        <w:r w:rsidR="007D20EC">
          <w:rPr>
            <w:noProof/>
            <w:webHidden/>
            <w:lang w:eastAsia="ko-kr" w:bidi="ko-kr" w:val="ko-kr"/>
          </w:rPr>
          <w:tab/>
        </w:r>
        <w:r w:rsidR="007D20EC">
          <w:rPr>
            <w:noProof/>
            <w:webHidden/>
            <w:lang w:eastAsia="ko-kr" w:bidi="ko-kr" w:val="ko-kr"/>
          </w:rPr>
          <w:fldChar w:fldCharType="begin"/>
        </w:r>
        <w:r w:rsidR="007D20EC">
          <w:rPr>
            <w:noProof/>
            <w:webHidden/>
            <w:lang w:eastAsia="ko-kr" w:bidi="ko-kr" w:val="ko-kr"/>
          </w:rPr>
          <w:instrText xml:space="preserve"> PAGEREF _Toc496629245 \h </w:instrText>
        </w:r>
        <w:r w:rsidR="007D20EC">
          <w:rPr>
            <w:noProof/>
            <w:webHidden/>
            <w:lang w:eastAsia="ko-kr" w:bidi="ko-kr" w:val="ko-kr"/>
          </w:rPr>
          <w:fldChar w:fldCharType="separate"/>
        </w:r>
        <w:r w:rsidR="007D20EC">
          <w:rPr>
            <w:noProof/>
            <w:webHidden/>
            <w:lang w:eastAsia="ko-kr" w:bidi="ko-kr" w:val="ko-kr"/>
          </w:rPr>
          <w:t>38</w:t>
        </w:r>
        <w:r w:rsidR="007D20EC">
          <w:rPr>
            <w:noProof/>
            <w:webHidden/>
            <w:lang w:eastAsia="ko-kr" w:bidi="ko-kr" w:val="ko-kr"/>
          </w:rPr>
          <w:fldChar w:fldCharType="end"/>
        </w:r>
      </w:hyperlink>
    </w:p>
    <w:p xmlns:w="http://schemas.openxmlformats.org/wordprocessingml/2006/main" w14:paraId="664896D9" w14:textId="5FAD463E" w:rsidR="00A16AAD" w:rsidRDefault="00A16AAD" w:rsidP="00A16AAD">
      <w:r>
        <w:rPr>
          <w:lang w:eastAsia="ko-kr" w:bidi="ko-kr" w:val="ko-kr"/>
        </w:rPr>
        <w:fldChar w:fldCharType="end"/>
      </w:r>
    </w:p>
    <w:p xmlns:w="http://schemas.openxmlformats.org/wordprocessingml/2006/main" w14:paraId="325C6B99" w14:textId="43D54B25" w:rsidR="00E43C80" w:rsidRDefault="00E43C80" w:rsidP="0075788A">
      <w:pPr>
        <w:pStyle w:val="TOC1"/>
        <w:tabs>
          <w:tab w:val="right" w:leader="dot" w:pos="8630"/>
        </w:tabs>
      </w:pPr>
    </w:p>
    <w:p xmlns:w="http://schemas.openxmlformats.org/wordprocessingml/2006/main"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xmlns:w="http://schemas.openxmlformats.org/wordprocessingml/2006/main" w14:paraId="5286560A" w14:textId="1017D76E" w:rsidR="000A7141" w:rsidRDefault="000A7141" w:rsidP="00481186">
      <w:pPr>
        <w:pStyle w:val="Heading1"/>
        <w:jc w:val="left"/>
      </w:pPr>
      <w:r>
        <w:rPr>
          <w:lang w:eastAsia="ko-kr" w:bidi="ko-kr" w:val="ko-kr"/>
        </w:rPr>
        <w:t xml:space="preserve">SQL Server 대시보드 가이드</w:t>
      </w:r>
    </w:p>
    <w:p xmlns:w="http://schemas.openxmlformats.org/wordprocessingml/2006/main" w14:paraId="411139C9" w14:textId="52B3CC03" w:rsidR="00732CCA" w:rsidRDefault="003F4E19" w:rsidP="000A7141">
      <w:r>
        <w:rPr>
          <w:lang w:eastAsia="ko-kr" w:bidi="ko-kr" w:val="ko-kr"/>
        </w:rPr>
        <w:t xml:space="preserve">SQL Server 대시보드는 작업에 시각화를 만들고 사용자 지정하도록 설계된 액세스 가능한 템플릿을 나타냅니다.</w:t>
      </w:r>
    </w:p>
    <w:p xmlns:w="http://schemas.openxmlformats.org/wordprocessingml/2006/main" w14:paraId="56A66C13" w14:textId="29168358" w:rsidR="001C6F91" w:rsidRDefault="001C6F91" w:rsidP="000A7141"/>
    <w:p xmlns:w="http://schemas.openxmlformats.org/wordprocessingml/2006/main" w14:paraId="0A10A3CE" w14:textId="5D70A4EC" w:rsidR="001C6F91" w:rsidRPr="009B048E" w:rsidRDefault="001C6F91" w:rsidP="001C6F91">
      <w:r>
        <w:rPr>
          <w:lang w:eastAsia="ko-kr" w:bidi="ko-kr" w:val="ko-kr"/>
        </w:rPr>
        <w:t xml:space="preserve">이 가이드는 Microsoft SQL Server 2017+용 관리 팩 버전 7.0.0.0 RTM을 기반으로 합니다.</w:t>
      </w:r>
    </w:p>
    <w:p xmlns:w="http://schemas.openxmlformats.org/wordprocessingml/2006/main" w14:paraId="2597E8AB" w14:textId="3E4184A6" w:rsidR="000A7141" w:rsidRPr="002F4394" w:rsidRDefault="000A7141" w:rsidP="00083433">
      <w:pPr>
        <w:pStyle w:val="Heading2"/>
        <w:jc w:val="left"/>
        <w:rPr>
          <w:rStyle w:val="Italic"/>
          <w:i w:val="0"/>
          <w:szCs w:val="36"/>
        </w:rPr>
      </w:pPr>
      <w:bookmarkStart w:id="5" w:name="zde7c4c32ebbb47e09c9cae5a90b1176f"/>
      <w:bookmarkEnd w:id="5"/>
      <w:r>
        <w:rPr>
          <w:lang w:eastAsia="ko-kr" w:bidi="ko-kr" w:val="ko-kr"/>
        </w:rPr>
        <w:t xml:space="preserve">Microsoft SQL Server 대시보드 소개</w:t>
      </w:r>
    </w:p>
    <w:p xmlns:w="http://schemas.openxmlformats.org/wordprocessingml/2006/main" w14:paraId="56969E9E" w14:textId="2022306A" w:rsidR="00EB7F27" w:rsidRDefault="00EB7F27" w:rsidP="00EB7F27">
      <w:pPr>
        <w:spacing w:before="100" w:beforeAutospacing="1" w:after="100" w:afterAutospacing="1" w:line="240" w:lineRule="auto"/>
        <w:rPr>
          <w:lang w:val="en-GB"/>
        </w:rPr>
      </w:pPr>
      <w:r>
        <w:rPr>
          <w:lang w:eastAsia="ko-kr" w:bidi="ko-kr" w:val="ko-kr"/>
        </w:rPr>
        <w:t xml:space="preserve">Microsoft SQL Server 대시보드는 즉시 시각화를 만들고 사용자 지정하는 기능을 제공합니다. SQL Server 대시보드에는 데이터 센터 보기와 인스턴스 보기가 있습니다. 데이터 센터 보기는 집계 보기입니다. 인스턴스 수준은 선택한 개체에 대한 자세한 정보를 제공합니다.</w:t>
      </w:r>
    </w:p>
    <w:p xmlns:w="http://schemas.openxmlformats.org/wordprocessingml/2006/main" w14:paraId="7649D571" w14:textId="683BF1D4" w:rsidR="00127287" w:rsidRDefault="00127287" w:rsidP="00127287">
      <w:pPr>
        <w:pStyle w:val="Heading3"/>
      </w:pPr>
      <w:r>
        <w:rPr>
          <w:lang w:eastAsia="ko-kr" w:bidi="ko-kr" w:val="ko-kr"/>
        </w:rPr>
        <w:t xml:space="preserve">데이터 센터 보기</w:t>
      </w:r>
    </w:p>
    <w:p xmlns:w="http://schemas.openxmlformats.org/wordprocessingml/2006/main" w14:paraId="098E38CE" w14:textId="50EF9021" w:rsidR="00127287" w:rsidRDefault="00EA3C9B" w:rsidP="00127287">
      <w:r>
        <w:rPr>
          <w:lang w:eastAsia="ko-kr" w:bidi="ko-kr" w:val="ko-kr"/>
        </w:rPr>
        <w:t xml:space="preserve">데이터 센터 보기는 집계된 방식으로 데이터 센터 상태에 대한 정보를 제공하는 대시보드의 홈페이지입니다. 문제의 근본 원인을 조사하기 위해 데이터 센터 보기에서 인스턴스 보기로 드릴다운할 수 있습니다. 탐색 창의 홈 부분을 클릭하여 인스턴스 보기에서 홈페이지로 돌아갈 수 있습니다.</w:t>
      </w:r>
    </w:p>
    <w:p xmlns:w="http://schemas.openxmlformats.org/wordprocessingml/2006/main" w14:paraId="44E87CE9" w14:textId="7F6D4D07" w:rsidR="00127287" w:rsidRPr="00EB7F27" w:rsidRDefault="00214538" w:rsidP="00EB7F27">
      <w:pPr>
        <w:spacing w:before="100" w:beforeAutospacing="1" w:after="100" w:afterAutospacing="1" w:line="240" w:lineRule="auto"/>
        <w:rPr>
          <w:lang w:val="en-GB"/>
        </w:rPr>
      </w:pPr>
      <w:r>
        <w:rPr>
          <w:noProof/>
          <w:lang w:eastAsia="ko-kr" w:bidi="ko-kr" w:val="ko-kr"/>
        </w:rPr>
        <w:drawing>
          <wp:inline xmlns:wp="http://schemas.openxmlformats.org/drawingml/2006/wordprocessingDrawing" distT="0" distB="0" distL="0" distR="0" wp14:anchorId="1F30F8A3" wp14:editId="3AA36C1E">
            <wp:extent cx="5486400"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6DC2C5.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xmlns:w="http://schemas.openxmlformats.org/wordprocessingml/2006/main" w14:paraId="751CB82E" w14:textId="4EC515AB" w:rsidR="00E10A72" w:rsidRDefault="00F70F5D" w:rsidP="00E10A72">
      <w:pPr>
        <w:pStyle w:val="Heading4"/>
      </w:pPr>
      <w:r>
        <w:rPr>
          <w:lang w:eastAsia="ko-kr" w:bidi="ko-kr" w:val="ko-kr"/>
        </w:rPr>
        <w:t xml:space="preserve">데이터 센터 보기 타일</w:t>
      </w:r>
    </w:p>
    <w:p xmlns:w="http://schemas.openxmlformats.org/wordprocessingml/2006/main" w14:paraId="68B72656" w14:textId="79DD1124" w:rsidR="00F70F5D" w:rsidRDefault="00C64D18" w:rsidP="00527515">
      <w:r>
        <w:rPr>
          <w:noProof/>
          <w:lang w:eastAsia="ko-kr" w:bidi="ko-kr" w:val="ko-kr"/>
        </w:rPr>
        <w:drawing>
          <wp:anchor xmlns:wp="http://schemas.openxmlformats.org/drawingml/2006/wordprocessingDrawing" distT="0" distB="0" distL="114300" distR="114300" simplePos="0" relativeHeight="251658245"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A7D56">
        <w:rPr>
          <w:lang w:eastAsia="ko-kr" w:bidi="ko-kr" w:val="ko-kr"/>
        </w:rPr>
        <w:t xml:space="preserve">데이터 센터 보기의 모든 그룹 타일은 기본적으로 축소되어 있습니다. 타일은 두 부분으로 구성되어 있습니다. 왼쪽 부분에는 최악의 상태인 그룹 내 개체 수와 총 개체 수가 표시됩니다. 위젯의 오른쪽 부분에는 최고 심각도의 경고 수가 표시됩니다.</w:t>
      </w:r>
    </w:p>
    <w:p xmlns:w="http://schemas.openxmlformats.org/wordprocessingml/2006/main" w14:paraId="0F04AE49" w14:textId="0F1C70F4" w:rsidR="00F70F5D" w:rsidRDefault="00F70F5D" w:rsidP="00527515"/>
    <w:p xmlns:w="http://schemas.openxmlformats.org/wordprocessingml/2006/main" w14:paraId="4FF98C91" w14:textId="2ECB3064" w:rsidR="00127287" w:rsidRDefault="00127287" w:rsidP="00527515"/>
    <w:p xmlns:w="http://schemas.openxmlformats.org/wordprocessingml/2006/main" w14:paraId="0ED54246" w14:textId="61EB4583" w:rsidR="00127287" w:rsidRDefault="00127287" w:rsidP="00527515">
      <w:r>
        <w:rPr>
          <w:noProof/>
          <w:lang w:eastAsia="ko-kr" w:bidi="ko-kr" w:val="ko-kr"/>
        </w:rPr>
        <w:drawing>
          <wp:anchor xmlns:wp="http://schemas.openxmlformats.org/drawingml/2006/wordprocessingDrawing"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0800C796" w14:textId="09C8376F" w:rsidR="00F70F5D" w:rsidRDefault="00EA3C9B" w:rsidP="00F70F5D">
      <w:r>
        <w:rPr>
          <w:lang w:eastAsia="ko-kr" w:bidi="ko-kr" w:val="ko-kr"/>
        </w:rPr>
        <w:t xml:space="preserve">확장된 모드에서는 축소된 모드에서 표시되는 데이터뿐만 아니라 다른 상태의 개체 수가 표시됩니다.</w:t>
      </w:r>
    </w:p>
    <w:p xmlns:w="http://schemas.openxmlformats.org/wordprocessingml/2006/main" w14:paraId="1F2EC919" w14:textId="3E378A14" w:rsidR="00F70F5D" w:rsidRDefault="00F70F5D" w:rsidP="00F70F5D"/>
    <w:p xmlns:w="http://schemas.openxmlformats.org/wordprocessingml/2006/main" w14:paraId="74B892B7" w14:textId="49664FC5" w:rsidR="00127287" w:rsidRDefault="00127287" w:rsidP="00F70F5D"/>
    <w:p xmlns:w="http://schemas.openxmlformats.org/wordprocessingml/2006/main" w14:paraId="009F66D8" w14:textId="7BEEB7DB" w:rsidR="00CF0B8A" w:rsidRPr="00F70F5D" w:rsidRDefault="00E12F28" w:rsidP="00F70F5D">
      <w:r>
        <w:rPr>
          <w:noProof/>
          <w:lang w:eastAsia="ko-kr" w:bidi="ko-kr" w:val="ko-kr"/>
        </w:rPr>
        <w:drawing>
          <wp:anchor xmlns:wp="http://schemas.openxmlformats.org/drawingml/2006/wordprocessingDrawing" distT="0" distB="0" distL="114300" distR="114300" simplePos="0" relativeHeight="251658246"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829E03F" w14:textId="71BF9465" w:rsidR="00F70F5D" w:rsidRDefault="00EA3C9B" w:rsidP="00527515">
      <w:r>
        <w:rPr>
          <w:lang w:eastAsia="ko-kr" w:bidi="ko-kr" w:val="ko-kr"/>
        </w:rPr>
        <w:t xml:space="preserve">기본적으로 확장된 모드에서는 세 가지 경고 위젯인 심각, 경고 및 정보가 표시됩니다. 각 경고 유형에 대한 경고 수는 해당 위젯 내에서 표시됩니다.</w:t>
      </w:r>
    </w:p>
    <w:p xmlns:w="http://schemas.openxmlformats.org/wordprocessingml/2006/main" w14:paraId="67CAF364" w14:textId="77777777" w:rsidR="00127287" w:rsidRDefault="00127287" w:rsidP="00527515"/>
    <w:p xmlns:w="http://schemas.openxmlformats.org/wordprocessingml/2006/main" w14:paraId="0F83CC62" w14:textId="24E5CC6C" w:rsidR="00127287" w:rsidRDefault="00127287" w:rsidP="00527515">
      <w:r>
        <w:rPr>
          <w:noProof/>
          <w:lang w:eastAsia="ko-kr" w:bidi="ko-kr" w:val="ko-kr"/>
        </w:rPr>
        <w:drawing>
          <wp:anchor xmlns:wp="http://schemas.openxmlformats.org/drawingml/2006/wordprocessingDrawing"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2A4D6BB1" w14:textId="49D380F4" w:rsidR="00F70F5D" w:rsidRDefault="00272FE0" w:rsidP="00527515">
      <w:pPr>
        <w:rPr>
          <w:noProof/>
          <w:lang w:val="en-GB" w:eastAsia="en-GB"/>
        </w:rPr>
      </w:pPr>
      <w:r>
        <w:rPr>
          <w:noProof/>
          <w:lang w:eastAsia="ko-kr" w:bidi="ko-kr" w:val="ko-kr"/>
        </w:rPr>
        <w:t xml:space="preserve">집계 상태 모니터 타일은 상태별로 개체의 선택된 클래스 수를 제공합니다.</w:t>
      </w:r>
    </w:p>
    <w:p xmlns:w="http://schemas.openxmlformats.org/wordprocessingml/2006/main" w14:paraId="73357BC8" w14:textId="77777777" w:rsidR="008E4AF2" w:rsidRDefault="008E4AF2" w:rsidP="00527515">
      <w:pPr>
        <w:rPr>
          <w:noProof/>
          <w:lang w:val="en-GB" w:eastAsia="en-GB"/>
        </w:rPr>
      </w:pPr>
    </w:p>
    <w:p xmlns:w="http://schemas.openxmlformats.org/wordprocessingml/2006/main" w14:paraId="65DAA6CF" w14:textId="77777777" w:rsidR="008E4AF2" w:rsidRDefault="008E4AF2" w:rsidP="00527515">
      <w:pPr>
        <w:rPr>
          <w:noProof/>
          <w:lang w:val="en-GB" w:eastAsia="en-GB"/>
        </w:rPr>
      </w:pPr>
    </w:p>
    <w:p xmlns:w="http://schemas.openxmlformats.org/wordprocessingml/2006/main" w14:paraId="103E367C" w14:textId="77777777" w:rsidR="008E4AF2" w:rsidRDefault="008E4AF2" w:rsidP="00527515">
      <w:pPr>
        <w:rPr>
          <w:noProof/>
          <w:lang w:val="en-GB" w:eastAsia="en-GB"/>
        </w:rPr>
      </w:pPr>
    </w:p>
    <w:p xmlns:w="http://schemas.openxmlformats.org/wordprocessingml/2006/main" w14:paraId="4A773FE7" w14:textId="2A7C9E4A" w:rsidR="00F70F5D" w:rsidRDefault="00127287" w:rsidP="00527515">
      <w:r>
        <w:rPr>
          <w:noProof/>
          <w:lang w:eastAsia="ko-kr" w:bidi="ko-kr" w:val="ko-kr"/>
        </w:rPr>
        <w:drawing>
          <wp:anchor xmlns:wp="http://schemas.openxmlformats.org/drawingml/2006/wordprocessingDrawing"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5BDB549D" w14:textId="542DD1D5" w:rsidR="00F70F5D" w:rsidRDefault="00EA3C9B" w:rsidP="00527515">
      <w:r>
        <w:rPr>
          <w:lang w:eastAsia="ko-kr" w:bidi="ko-kr" w:val="ko-kr"/>
        </w:rPr>
        <w:t xml:space="preserve">집계된 성능 타일은 현재 데이터 범위에서 개체의 선택된 클래스 수를 각각 나타내는 5개의 열을 표시합니다.</w:t>
      </w:r>
    </w:p>
    <w:p xmlns:w="http://schemas.openxmlformats.org/wordprocessingml/2006/main" w14:paraId="183E880D" w14:textId="7BEB199F" w:rsidR="00F70F5D" w:rsidRDefault="00F70F5D" w:rsidP="00527515"/>
    <w:p xmlns:w="http://schemas.openxmlformats.org/wordprocessingml/2006/main" w14:paraId="27683710" w14:textId="77777777" w:rsidR="00127287" w:rsidRDefault="00127287" w:rsidP="00527515"/>
    <w:p xmlns:w="http://schemas.openxmlformats.org/wordprocessingml/2006/main" w14:paraId="7B91B4C6" w14:textId="77777777" w:rsidR="00B20A5B" w:rsidRPr="00B20A5B" w:rsidRDefault="00B20A5B" w:rsidP="00B20A5B">
      <w:pPr>
        <w:pStyle w:val="AlertLabel"/>
        <w:framePr w:wrap="notBeside"/>
      </w:pPr>
      <w:r w:rsidRPr="00B20A5B">
        <w:rPr>
          <w:noProof/>
          <w:lang w:eastAsia="ko-kr" w:bidi="ko-kr" w:val="ko-kr"/>
        </w:rPr>
        <w:drawing>
          <wp:inline xmlns:wp="http://schemas.openxmlformats.org/drawingml/2006/wordprocessingDrawing"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eastAsia="ko-kr" w:bidi="ko-kr" w:val="ko-kr"/>
        </w:rPr>
        <w:t xml:space="preserve">참고 </w:t>
      </w:r>
    </w:p>
    <w:p xmlns:w="http://schemas.openxmlformats.org/wordprocessingml/2006/main" w14:paraId="1FD0FA7B" w14:textId="3B1E9E38" w:rsidR="00B20A5B" w:rsidRDefault="00B20A5B" w:rsidP="00B20A5B">
      <w:pPr>
        <w:pStyle w:val="AlertText"/>
      </w:pPr>
      <w:r>
        <w:rPr>
          <w:lang w:eastAsia="ko-kr" w:bidi="ko-kr" w:val="ko-kr"/>
        </w:rPr>
        <w:t xml:space="preserve">데이터 센터 보기의 상단 오른쪽 모서리에 있는 </w:t>
      </w:r>
      <w:r w:rsidR="00C8587B">
        <w:rPr>
          <w:noProof/>
          <w:lang w:eastAsia="ko-kr" w:bidi="ko-kr" w:val="ko-kr"/>
        </w:rPr>
        <w:drawing>
          <wp:inline xmlns:wp="http://schemas.openxmlformats.org/drawingml/2006/wordprocessingDrawing"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ko-kr" w:bidi="ko-kr" w:val="ko-kr"/>
        </w:rPr>
        <w:t xml:space="preserve"> 메뉴 단추를 사용하여 새 그룹을 추가합니다. 그룹에 새 타일을 추가하기 위해 그룹의 오른쪽 위 모서리에 있는 </w:t>
      </w:r>
      <w:r w:rsidR="002E7CB3">
        <w:rPr>
          <w:noProof/>
          <w:lang w:eastAsia="ko-kr" w:bidi="ko-kr" w:val="ko-kr"/>
        </w:rPr>
        <w:drawing>
          <wp:inline xmlns:wp="http://schemas.openxmlformats.org/drawingml/2006/wordprocessingDrawing" distT="0" distB="0" distL="0" distR="0" wp14:anchorId="562731B2" wp14:editId="38AA59A6">
            <wp:extent cx="160020" cy="1333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ko-kr" w:bidi="ko-kr" w:val="ko-kr"/>
        </w:rPr>
        <w:t xml:space="preserve"> 메뉴 단추를 사용합니다.</w:t>
      </w:r>
    </w:p>
    <w:p xmlns:w="http://schemas.openxmlformats.org/wordprocessingml/2006/main" w14:paraId="4AA8D0FE" w14:textId="77777777" w:rsidR="00D15ABF" w:rsidRPr="00B20A5B" w:rsidRDefault="00D15ABF" w:rsidP="00D15ABF">
      <w:pPr>
        <w:pStyle w:val="AlertLabel"/>
        <w:framePr w:wrap="notBeside"/>
      </w:pPr>
      <w:r w:rsidRPr="00B20A5B">
        <w:rPr>
          <w:noProof/>
          <w:lang w:eastAsia="ko-kr" w:bidi="ko-kr" w:val="ko-kr"/>
        </w:rPr>
        <w:drawing>
          <wp:inline xmlns:wp="http://schemas.openxmlformats.org/drawingml/2006/wordprocessingDrawing"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eastAsia="ko-kr" w:bidi="ko-kr" w:val="ko-kr"/>
        </w:rPr>
        <w:t xml:space="preserve">참고 </w:t>
      </w:r>
    </w:p>
    <w:p xmlns:w="http://schemas.openxmlformats.org/wordprocessingml/2006/main" w14:paraId="496683D8" w14:textId="73B47A9A" w:rsidR="00D15ABF" w:rsidRDefault="00BE6910" w:rsidP="00D15ABF">
      <w:pPr>
        <w:pStyle w:val="AlertText"/>
      </w:pPr>
      <w:r>
        <w:rPr>
          <w:lang w:eastAsia="ko-kr" w:bidi="ko-kr" w:val="ko-kr"/>
        </w:rPr>
        <w:t xml:space="preserve">오른쪽 클릭 상황에 맞는 메뉴에서 해당 메뉴 항목을 선택하여 타일을 편집하거나 제거할 수 있습니다.</w:t>
      </w:r>
    </w:p>
    <w:p xmlns:w="http://schemas.openxmlformats.org/wordprocessingml/2006/main" w14:paraId="16FD447F" w14:textId="77777777" w:rsidR="00D3348B" w:rsidRPr="00B20A5B" w:rsidRDefault="00D3348B" w:rsidP="00D3348B">
      <w:pPr>
        <w:pStyle w:val="AlertLabel"/>
        <w:framePr w:wrap="notBeside"/>
      </w:pPr>
      <w:r w:rsidRPr="00B20A5B">
        <w:rPr>
          <w:noProof/>
          <w:lang w:eastAsia="ko-kr" w:bidi="ko-kr" w:val="ko-kr"/>
        </w:rPr>
        <w:drawing>
          <wp:inline xmlns:wp="http://schemas.openxmlformats.org/drawingml/2006/wordprocessingDrawing"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eastAsia="ko-kr" w:bidi="ko-kr" w:val="ko-kr"/>
        </w:rPr>
        <w:t xml:space="preserve">참고 </w:t>
      </w:r>
    </w:p>
    <w:p xmlns:w="http://schemas.openxmlformats.org/wordprocessingml/2006/main" w14:paraId="0D397EC0" w14:textId="046001F1" w:rsidR="00D3348B" w:rsidRDefault="00D3348B" w:rsidP="00D3348B">
      <w:pPr>
        <w:pStyle w:val="AlertText"/>
      </w:pPr>
      <w:r>
        <w:rPr>
          <w:lang w:eastAsia="ko-kr" w:bidi="ko-kr" w:val="ko-kr"/>
        </w:rPr>
        <w:t xml:space="preserve">데이터 센터 보기와 모든 인스턴스 보기에 적용되는 배경색, 시간 간격 및 새로 고침 빈도 설정은 데이터 센터 보기 메뉴와 인스턴스 보기 메뉴에서 지정할 수 있습니다.</w:t>
      </w:r>
    </w:p>
    <w:p xmlns:w="http://schemas.openxmlformats.org/wordprocessingml/2006/main" w14:paraId="1323C366" w14:textId="77777777" w:rsidR="003464EC" w:rsidRDefault="003464EC">
      <w:pPr>
        <w:spacing w:before="0" w:after="0" w:line="240" w:lineRule="auto"/>
        <w:jc w:val="left"/>
        <w:rPr>
          <w:b/>
          <w:sz w:val="28"/>
          <w:szCs w:val="28"/>
        </w:rPr>
      </w:pPr>
      <w:r>
        <w:rPr>
          <w:lang w:eastAsia="ko-kr" w:bidi="ko-kr" w:val="ko-kr"/>
        </w:rPr>
        <w:br w:type="page"/>
      </w:r>
    </w:p>
    <w:p xmlns:w="http://schemas.openxmlformats.org/wordprocessingml/2006/main" w14:paraId="7A8DB717" w14:textId="1B7E99D2" w:rsidR="0028645B" w:rsidRDefault="0028645B" w:rsidP="00E93E8E">
      <w:pPr>
        <w:pStyle w:val="Heading3"/>
      </w:pPr>
      <w:r w:rsidRPr="009C46D9">
        <w:rPr>
          <w:lang w:eastAsia="ko-kr" w:bidi="ko-kr" w:val="ko-kr"/>
        </w:rPr>
        <w:t xml:space="preserve">인스턴스 보기</w:t>
      </w:r>
    </w:p>
    <w:p xmlns:w="http://schemas.openxmlformats.org/wordprocessingml/2006/main" w14:paraId="2C490F55" w14:textId="6E8661DB" w:rsidR="004833E3" w:rsidRDefault="00A415CF" w:rsidP="004833E3">
      <w:r>
        <w:rPr>
          <w:lang w:eastAsia="ko-kr" w:bidi="ko-kr" w:val="ko-kr"/>
        </w:rPr>
        <w:t xml:space="preserve">이전 인스턴스 보기 또는 데이터 센터 대시보드에서 그룹이나 개체를 드릴다운하는 동안 열린 대시보드의 인스턴스 보기가 아래에 나와 있습니다.</w:t>
      </w:r>
    </w:p>
    <w:p xmlns:w="http://schemas.openxmlformats.org/wordprocessingml/2006/main" w14:paraId="05EC6772" w14:textId="3AB795DA" w:rsidR="00C269F4" w:rsidRDefault="00214538" w:rsidP="00701679">
      <w:pPr>
        <w:pStyle w:val="Figure"/>
        <w:jc w:val="center"/>
      </w:pPr>
      <w:r>
        <w:rPr>
          <w:noProof/>
          <w:lang w:eastAsia="ko-kr" w:bidi="ko-kr" w:val="ko-kr"/>
        </w:rPr>
        <w:drawing>
          <wp:inline xmlns:wp="http://schemas.openxmlformats.org/drawingml/2006/wordprocessingDrawing" distT="0" distB="0" distL="0" distR="0" wp14:anchorId="2FFC9CF8" wp14:editId="254EFCDC">
            <wp:extent cx="5486400" cy="524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DA2E1E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5240655"/>
                    </a:xfrm>
                    <a:prstGeom prst="rect">
                      <a:avLst/>
                    </a:prstGeom>
                  </pic:spPr>
                </pic:pic>
              </a:graphicData>
            </a:graphic>
          </wp:inline>
        </w:drawing>
      </w:r>
    </w:p>
    <w:p xmlns:w="http://schemas.openxmlformats.org/wordprocessingml/2006/main" w14:paraId="71B9D64A" w14:textId="1A81656D" w:rsidR="003E685B" w:rsidRPr="002E7CDC" w:rsidRDefault="002F67CA" w:rsidP="003E685B">
      <w:pPr>
        <w:pStyle w:val="AlertLabel"/>
        <w:framePr w:wrap="notBeside"/>
      </w:pPr>
      <w:bookmarkStart w:id="17" w:name="OLE_LINK36"/>
      <w:bookmarkStart w:id="18" w:name="OLE_LINK37"/>
      <w:r w:rsidRPr="002E7CDC">
        <w:rPr>
          <w:noProof/>
          <w:lang w:eastAsia="ko-kr" w:bidi="ko-kr" w:val="ko-kr"/>
        </w:rPr>
        <w:drawing>
          <wp:inline xmlns:wp="http://schemas.openxmlformats.org/drawingml/2006/wordprocessingDrawing"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rPr>
          <w:lang w:eastAsia="ko-kr" w:bidi="ko-kr" w:val="ko-kr"/>
        </w:rPr>
        <w:t xml:space="preserve">참고 </w:t>
      </w:r>
    </w:p>
    <w:p xmlns:w="http://schemas.openxmlformats.org/wordprocessingml/2006/main" w14:paraId="015EB71E" w14:textId="418490FF" w:rsidR="003E685B" w:rsidRDefault="0033045B" w:rsidP="003E685B">
      <w:pPr>
        <w:pStyle w:val="AlertText"/>
      </w:pPr>
      <w:r>
        <w:rPr>
          <w:lang w:eastAsia="ko-kr" w:bidi="ko-kr" w:val="ko-kr"/>
        </w:rPr>
        <w:t xml:space="preserve">관련 개체의 인스턴스 대시보드로 드릴다운하려면 개체 위젯에서 개체의 이름을 두 번 클릭하세요(관련 개체 타일을 두 번 클릭해도 됨). 이전 인스턴스 보기로 돌아가기 위한 “뒤로” 단추는 탐색 창의 왼쪽 위 모서리에 있습니다.</w:t>
      </w:r>
    </w:p>
    <w:bookmarkEnd xmlns:w="http://schemas.openxmlformats.org/wordprocessingml/2006/main" w:id="17"/>
    <w:bookmarkEnd xmlns:w="http://schemas.openxmlformats.org/wordprocessingml/2006/main" w:id="18"/>
    <w:p xmlns:w="http://schemas.openxmlformats.org/wordprocessingml/2006/main" w14:paraId="454EAF06" w14:textId="77777777" w:rsidR="009130FC" w:rsidRPr="00D057C4" w:rsidRDefault="009130FC" w:rsidP="009130FC"/>
    <w:p xmlns:w="http://schemas.openxmlformats.org/wordprocessingml/2006/main" w14:paraId="0D9ACE53" w14:textId="77777777" w:rsidR="00DE7465" w:rsidRDefault="00DE7465">
      <w:pPr>
        <w:spacing w:before="0" w:after="0" w:line="240" w:lineRule="auto"/>
        <w:jc w:val="left"/>
        <w:rPr>
          <w:b/>
          <w:noProof/>
          <w:sz w:val="28"/>
          <w:szCs w:val="28"/>
        </w:rPr>
      </w:pPr>
      <w:r>
        <w:rPr>
          <w:noProof/>
          <w:lang w:eastAsia="ko-kr" w:bidi="ko-kr" w:val="ko-kr"/>
        </w:rPr>
        <w:br w:type="page"/>
      </w:r>
    </w:p>
    <w:p xmlns:w="http://schemas.openxmlformats.org/wordprocessingml/2006/main" w14:paraId="761B68BE" w14:textId="5FAF814D" w:rsidR="00F672FE" w:rsidRDefault="00673755" w:rsidP="00673755">
      <w:pPr>
        <w:pStyle w:val="Heading4"/>
      </w:pPr>
      <w:r>
        <w:rPr>
          <w:lang w:eastAsia="ko-kr" w:bidi="ko-kr" w:val="ko-kr"/>
        </w:rPr>
        <w:t xml:space="preserve">인스턴스 보기 타일</w:t>
      </w:r>
    </w:p>
    <w:p xmlns:w="http://schemas.openxmlformats.org/wordprocessingml/2006/main" w14:paraId="47B1274E" w14:textId="51A76C06" w:rsidR="0014741A" w:rsidRDefault="005E18CF" w:rsidP="0014741A">
      <w:r>
        <w:rPr>
          <w:lang w:eastAsia="ko-kr" w:bidi="ko-kr" w:val="ko-kr"/>
        </w:rPr>
        <w:t xml:space="preserve">타일은 모니터의 현재 상태에 대한 정보뿐만 아니라 최신 성능 데이터를 표시합니다. 현재 상태와 구성에 따라 타일의 배경색과 레이아웃이 달라집니다. 타일 기능에 대한 예시는 아래의 예를 참조하세요.</w:t>
      </w:r>
    </w:p>
    <w:p xmlns:w="http://schemas.openxmlformats.org/wordprocessingml/2006/main" w14:paraId="1201C4F7" w14:textId="77777777" w:rsidR="00673755" w:rsidRDefault="00673755" w:rsidP="0014741A"/>
    <w:p xmlns:w="http://schemas.openxmlformats.org/wordprocessingml/2006/main" w14:paraId="2F395E07" w14:textId="66B1B11B" w:rsidR="0090415D" w:rsidRDefault="0090415D" w:rsidP="0014741A">
      <w:r>
        <w:rPr>
          <w:noProof/>
          <w:lang w:eastAsia="ko-kr" w:bidi="ko-kr" w:val="ko-kr"/>
        </w:rPr>
        <w:drawing>
          <wp:anchor xmlns:wp="http://schemas.openxmlformats.org/drawingml/2006/wordprocessingDrawing"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Pr>
          <w:lang w:eastAsia="ko-kr" w:bidi="ko-kr" w:val="ko-kr"/>
        </w:rPr>
        <w:t xml:space="preserve">관련 개체 타일은 선택된 엔터티에서 호스트되거나 포함에 의해 연결된 개체 수를 표시합니다. 타일을 두 번 클릭하면 관련 개체에 대한 인스턴스 보기가 열립니다.</w:t>
      </w:r>
    </w:p>
    <w:p xmlns:w="http://schemas.openxmlformats.org/wordprocessingml/2006/main" w14:paraId="1CE1DA1C" w14:textId="77777777" w:rsidR="0078496D" w:rsidRDefault="0078496D" w:rsidP="0014741A"/>
    <w:p xmlns:w="http://schemas.openxmlformats.org/wordprocessingml/2006/main" w14:paraId="05D1EC18" w14:textId="77777777" w:rsidR="0090415D" w:rsidRDefault="0090415D" w:rsidP="0014741A"/>
    <w:p xmlns:w="http://schemas.openxmlformats.org/wordprocessingml/2006/main" w14:paraId="35704371" w14:textId="77777777" w:rsidR="00615512" w:rsidRPr="0014741A" w:rsidRDefault="00615512" w:rsidP="0014741A"/>
    <w:tbl xmlns:w="http://schemas.openxmlformats.org/wordprocessingml/2006/main">
      <w:tblPr>
        <w:tblW w:w="8730" w:type="dxa"/>
        <w:tblLook w:val="04A0" w:firstRow="1" w:lastRow="0" w:firstColumn="1" w:lastColumn="0" w:noHBand="0" w:noVBand="1"/>
      </w:tblPr>
      <w:tblGrid>
        <w:gridCol w:w="2211"/>
        <w:gridCol w:w="1924"/>
        <w:gridCol w:w="4506"/>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rPr>
                <w:lang w:eastAsia="ko-kr" w:bidi="ko-kr" w:val="ko-kr"/>
              </w:rPr>
              <w:object w:dxaOrig="2340" w:dyaOrig="2340" w14:anchorId="269C4096">
                <v:shapetyp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xmlns:o="urn:schemas-microsoft-com:office:office" v:ext="edit" aspectratio="t"/>
                </v:shapetype>
                <v:shape xmlns:v="urn:schemas-microsoft-com:vml" id="_x0000_i1025" type="#_x0000_t75" style="width:95.05pt;height:95.05pt" o:ole="">
                  <v:imagedata r:id="rId29" o:title=""/>
                </v:shape>
                <o:OLEObject xmlns:o="urn:schemas-microsoft-com:office:office" Type="Embed" ProgID="PBrush" ShapeID="_x0000_i1025" DrawAspect="Content" ObjectID="_1571141377" r:id="rId30"/>
              </w:object>
            </w:r>
          </w:p>
        </w:tc>
        <w:tc>
          <w:tcPr>
            <w:tcW w:w="6570" w:type="dxa"/>
            <w:gridSpan w:val="3"/>
            <w:shd w:val="clear" w:color="auto" w:fill="auto"/>
          </w:tcPr>
          <w:p w14:paraId="3167791E" w14:textId="6008CB4C" w:rsidR="00EB2ED3" w:rsidRDefault="005F6A95">
            <w:r>
              <w:rPr>
                <w:noProof/>
                <w:lang w:eastAsia="ko-kr" w:bidi="ko-kr" w:val="ko-kr"/>
              </w:rPr>
              <w:t xml:space="preserve">모니터가 위험 상태입니다. </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rPr>
                <w:lang w:eastAsia="ko-kr" w:bidi="ko-kr" w:val="ko-kr"/>
              </w:rPr>
              <w:object w:dxaOrig="2310" w:dyaOrig="2310" w14:anchorId="288185D5">
                <v:shape xmlns:v="urn:schemas-microsoft-com:vml" id="_x0000_i1026" type="#_x0000_t75" style="width:93.9pt;height:93.9pt" o:ole="">
                  <v:imagedata r:id="rId32" o:title=""/>
                </v:shape>
                <o:OLEObject xmlns:o="urn:schemas-microsoft-com:office:office" Type="Embed" ProgID="PBrush" ShapeID="_x0000_i1026" DrawAspect="Content" ObjectID="_1571141378" r:id="rId33"/>
              </w:object>
            </w:r>
          </w:p>
        </w:tc>
        <w:tc>
          <w:tcPr>
            <w:tcW w:w="6570" w:type="dxa"/>
            <w:gridSpan w:val="3"/>
            <w:shd w:val="clear" w:color="auto" w:fill="auto"/>
          </w:tcPr>
          <w:p w14:paraId="659D38E1" w14:textId="77777777" w:rsidR="0014741A" w:rsidRDefault="005F6A95">
            <w:r>
              <w:rPr>
                <w:noProof/>
                <w:lang w:eastAsia="ko-kr" w:bidi="ko-kr" w:val="ko-kr"/>
              </w:rPr>
              <w:t xml:space="preserve">모니터가 정상 상태입니다.</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893D57">
            <w:r>
              <w:rPr>
                <w:noProof/>
                <w:lang w:eastAsia="ko-kr" w:bidi="ko-kr" w:val="ko-kr"/>
              </w:rPr>
              <w:t xml:space="preserve">모니터가 경고 상태입니다.</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rPr>
                <w:lang w:eastAsia="ko-kr" w:bidi="ko-kr" w:val="ko-kr"/>
              </w:rPr>
              <w:object w:dxaOrig="2355" w:dyaOrig="2355" w14:anchorId="0BC149E1">
                <v:shape xmlns:v="urn:schemas-microsoft-com:vml" id="_x0000_i1027" type="#_x0000_t75" style="width:93.9pt;height:93.9pt" o:ole="">
                  <v:imagedata r:id="rId34" o:title=""/>
                </v:shape>
                <o:OLEObject xmlns:o="urn:schemas-microsoft-com:office:office" Type="Embed" ProgID="PBrush" ShapeID="_x0000_i1027" DrawAspect="Content" ObjectID="_1571141379" r:id="rId35"/>
              </w:object>
            </w:r>
          </w:p>
          <w:p w14:paraId="70C74518" w14:textId="75C46873" w:rsidR="00A479E8" w:rsidRDefault="00025649" w:rsidP="0014741A">
            <w:pPr>
              <w:spacing w:line="240" w:lineRule="auto"/>
            </w:pPr>
            <w:r>
              <w:rPr>
                <w:lang w:eastAsia="ko-kr" w:bidi="ko-kr" w:val="ko-kr"/>
              </w:rPr>
              <w:object w:dxaOrig="2340" w:dyaOrig="2340" w14:anchorId="28F159BD">
                <v:shape xmlns:v="urn:schemas-microsoft-com:vml" id="_x0000_i1028" type="#_x0000_t75" style="width:99.05pt;height:99.05pt" o:ole="">
                  <v:imagedata r:id="rId36" o:title=""/>
                </v:shape>
                <o:OLEObject xmlns:o="urn:schemas-microsoft-com:office:office" Type="Embed" ProgID="PBrush" ShapeID="_x0000_i1028" DrawAspect="Content" ObjectID="_1571141380" r:id="rId37"/>
              </w:object>
            </w:r>
          </w:p>
          <w:p w14:paraId="537FDD83" w14:textId="4A24943F" w:rsidR="000F0A29" w:rsidRDefault="000F0A29" w:rsidP="0014741A">
            <w:pPr>
              <w:spacing w:line="240" w:lineRule="auto"/>
            </w:pPr>
            <w:r>
              <w:rPr>
                <w:lang w:eastAsia="ko-kr" w:bidi="ko-kr" w:val="ko-kr"/>
              </w:rPr>
              <w:object w:dxaOrig="2355" w:dyaOrig="2340" w14:anchorId="4C54CB8C">
                <v:shape xmlns:v="urn:schemas-microsoft-com:vml" id="_x0000_i1029" type="#_x0000_t75" style="width:99.65pt;height:99.05pt" o:ole="">
                  <v:imagedata r:id="rId38" o:title=""/>
                </v:shape>
                <o:OLEObject xmlns:o="urn:schemas-microsoft-com:office:office" Type="Embed" ProgID="PBrush" ShapeID="_x0000_i1029" DrawAspect="Content" ObjectID="_1571141381"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pPr>
              <w:ind w:left="36"/>
            </w:pPr>
            <w:r>
              <w:rPr>
                <w:noProof/>
                <w:lang w:eastAsia="ko-kr" w:bidi="ko-kr" w:val="ko-kr"/>
              </w:rPr>
              <w:t xml:space="preserve">모니터가 사용하지 않도록 설정되어 있습니다. </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6E1705">
            <w:r>
              <w:rPr>
                <w:lang w:eastAsia="ko-kr" w:bidi="ko-kr" w:val="ko-kr"/>
              </w:rPr>
              <w:t xml:space="preserve">모니터를 사용할 수 없습니다.</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6E1705">
            <w:r>
              <w:rPr>
                <w:lang w:eastAsia="ko-kr" w:bidi="ko-kr" w:val="ko-kr"/>
              </w:rPr>
              <w:t xml:space="preserve">모니터가 유지 관리되고 있습니다.</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rPr>
                <w:lang w:eastAsia="ko-kr" w:bidi="ko-kr" w:val="ko-kr"/>
              </w:rPr>
              <w:object w:dxaOrig="4740" w:dyaOrig="2355" w14:anchorId="3EBCA94C">
                <v:shape xmlns:v="urn:schemas-microsoft-com:vml" id="_x0000_i1030" type="#_x0000_t75" style="width:191.8pt;height:95.05pt" o:ole="">
                  <v:imagedata r:id="rId40" o:title=""/>
                </v:shape>
                <o:OLEObject xmlns:o="urn:schemas-microsoft-com:office:office" Type="Embed" ProgID="PBrush" ShapeID="_x0000_i1030" DrawAspect="Content" ObjectID="_1571141382" r:id="rId41"/>
              </w:object>
            </w:r>
          </w:p>
        </w:tc>
        <w:tc>
          <w:tcPr>
            <w:tcW w:w="4554" w:type="dxa"/>
            <w:shd w:val="clear" w:color="auto" w:fill="auto"/>
          </w:tcPr>
          <w:p w14:paraId="0C2F2E86" w14:textId="720B3CF1" w:rsidR="00EB2ED3" w:rsidRDefault="00964F6A">
            <w:r>
              <w:rPr>
                <w:noProof/>
                <w:lang w:eastAsia="ko-kr" w:bidi="ko-kr" w:val="ko-kr"/>
              </w:rPr>
              <w:t xml:space="preserve">모니터가 위험 상태입니다. 선택된 시간 범위에 대한 데이터가 표시됩니다. </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rPr>
                <w:lang w:eastAsia="ko-kr" w:bidi="ko-kr" w:val="ko-kr"/>
              </w:rPr>
              <w:object w:dxaOrig="4710" w:dyaOrig="2295" w14:anchorId="7BEEE323">
                <v:shape xmlns:v="urn:schemas-microsoft-com:vml" id="_x0000_i1031" type="#_x0000_t75" style="width:190.1pt;height:92.75pt" o:ole="">
                  <v:imagedata r:id="rId42" o:title=""/>
                </v:shape>
                <o:OLEObject xmlns:o="urn:schemas-microsoft-com:office:office" Type="Embed" ProgID="PBrush" ShapeID="_x0000_i1031" DrawAspect="Content" ObjectID="_1571141383" r:id="rId43"/>
              </w:object>
            </w:r>
          </w:p>
        </w:tc>
        <w:tc>
          <w:tcPr>
            <w:tcW w:w="4554" w:type="dxa"/>
            <w:shd w:val="clear" w:color="auto" w:fill="auto"/>
          </w:tcPr>
          <w:p w14:paraId="6CF7979C" w14:textId="610B7BD2" w:rsidR="00D335A7" w:rsidRDefault="00964F6A">
            <w:r>
              <w:rPr>
                <w:noProof/>
                <w:lang w:eastAsia="ko-kr" w:bidi="ko-kr" w:val="ko-kr"/>
              </w:rPr>
              <w:t xml:space="preserve">모니터가 경고 상태입니다. 선택된 시간 범위에 대한 데이터가 표시됩니다. </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
              <w:rPr>
                <w:noProof/>
                <w:lang w:eastAsia="ko-kr" w:bidi="ko-kr" w:val="ko-kr"/>
              </w:rPr>
              <w:t xml:space="preserve">모니터가 정상 상태입니다. 선택된 시간 범위에 대한 데이터가 표시됩니다. </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rPr>
                <w:lang w:eastAsia="ko-kr" w:bidi="ko-kr" w:val="ko-kr"/>
              </w:rPr>
              <w:object w:dxaOrig="4755" w:dyaOrig="2370" w14:anchorId="4610DF4D">
                <v:shape xmlns:v="urn:schemas-microsoft-com:vml" id="_x0000_i1032" type="#_x0000_t75" style="width:190.65pt;height:95.05pt" o:ole="">
                  <v:imagedata r:id="rId45" o:title=""/>
                </v:shape>
                <o:OLEObject xmlns:o="urn:schemas-microsoft-com:office:office" Type="Embed" ProgID="PBrush" ShapeID="_x0000_i1032" DrawAspect="Content" ObjectID="_1571141384" r:id="rId46"/>
              </w:object>
            </w:r>
          </w:p>
        </w:tc>
        <w:tc>
          <w:tcPr>
            <w:tcW w:w="4554" w:type="dxa"/>
            <w:shd w:val="clear" w:color="auto" w:fill="auto"/>
          </w:tcPr>
          <w:p w14:paraId="3E33A8F1" w14:textId="60EF2746" w:rsidR="000E5049" w:rsidRDefault="00964F6A" w:rsidP="00964F6A">
            <w:r>
              <w:rPr>
                <w:noProof/>
                <w:lang w:eastAsia="ko-kr" w:bidi="ko-kr" w:val="ko-kr"/>
              </w:rPr>
              <w:t xml:space="preserve">모니터가 사용하지 않도록 설정되어 있습니다. 선택된 시간 범위에 대한 데이터가 표시됩니다. </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rPr>
                <w:lang w:eastAsia="ko-kr" w:bidi="ko-kr" w:val="ko-kr"/>
              </w:rPr>
              <w:object w:dxaOrig="4755" w:dyaOrig="2355" w14:anchorId="20939126">
                <v:shape xmlns:v="urn:schemas-microsoft-com:vml" id="_x0000_i1033" type="#_x0000_t75" style="width:188.35pt;height:93.9pt" o:ole="">
                  <v:imagedata r:id="rId47" o:title=""/>
                </v:shape>
                <o:OLEObject xmlns:o="urn:schemas-microsoft-com:office:office" Type="Embed" ProgID="PBrush" ShapeID="_x0000_i1033" DrawAspect="Content" ObjectID="_1571141385" r:id="rId48"/>
              </w:object>
            </w:r>
          </w:p>
        </w:tc>
        <w:tc>
          <w:tcPr>
            <w:tcW w:w="4554" w:type="dxa"/>
            <w:shd w:val="clear" w:color="auto" w:fill="auto"/>
          </w:tcPr>
          <w:p w14:paraId="27FC8C28" w14:textId="63846B26" w:rsidR="00EB2ED3" w:rsidRDefault="000E5049" w:rsidP="00964F6A">
            <w:r>
              <w:rPr>
                <w:lang w:eastAsia="ko-kr" w:bidi="ko-kr" w:val="ko-kr"/>
              </w:rPr>
              <w:t xml:space="preserve">성능 카운터에는 상호 관련된 모니터가 없습니다(오른쪽 위 모서리에 아이콘이 없음). 선택된 시간 범위에 대한 데이터가 표시됩니다. </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lang w:eastAsia="ko-kr" w:bidi="ko-kr" w:val="ko-kr"/>
              </w:rPr>
              <w:drawing>
                <wp:inline xmlns:wp="http://schemas.openxmlformats.org/drawingml/2006/wordprocessingDrawing"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rPr>
                <w:lang w:eastAsia="ko-kr" w:bidi="ko-kr" w:val="ko-kr"/>
              </w:rPr>
              <w:object w:dxaOrig="4740" w:dyaOrig="2355" w14:anchorId="28002A0E">
                <v:shape xmlns:v="urn:schemas-microsoft-com:vml" id="_x0000_i1034" type="#_x0000_t75" style="width:190.1pt;height:95.05pt" o:ole="">
                  <v:imagedata r:id="rId50" o:title=""/>
                </v:shape>
                <o:OLEObject xmlns:o="urn:schemas-microsoft-com:office:office" Type="Embed" ProgID="PBrush" ShapeID="_x0000_i1034" DrawAspect="Content" ObjectID="_1571141386"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rPr>
                <w:lang w:eastAsia="ko-kr" w:bidi="ko-kr" w:val="ko-kr"/>
              </w:rPr>
              <w:object w:dxaOrig="4725" w:dyaOrig="2340" w14:anchorId="1B50A3C7">
                <v:shape xmlns:v="urn:schemas-microsoft-com:vml" id="_x0000_i1035" type="#_x0000_t75" style="width:191.8pt;height:95.05pt" o:ole="">
                  <v:imagedata r:id="rId52" o:title=""/>
                </v:shape>
                <o:OLEObject xmlns:o="urn:schemas-microsoft-com:office:office" Type="Embed" ProgID="PBrush" ShapeID="_x0000_i1035" DrawAspect="Content" ObjectID="_1571141387" r:id="rId53"/>
              </w:object>
            </w:r>
          </w:p>
        </w:tc>
        <w:tc>
          <w:tcPr>
            <w:tcW w:w="4554" w:type="dxa"/>
            <w:shd w:val="clear" w:color="auto" w:fill="auto"/>
          </w:tcPr>
          <w:p w14:paraId="413CE974" w14:textId="77777777" w:rsidR="00EB2ED3" w:rsidRDefault="00B82697" w:rsidP="00D335A7">
            <w:r>
              <w:rPr>
                <w:lang w:eastAsia="ko-kr" w:bidi="ko-kr" w:val="ko-kr"/>
              </w:rPr>
              <w:t xml:space="preserve">성능 차트 위로 커서를 이동하여 성능 메트릭의 정확한 값을 볼 수 있습니다.</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335A7">
            <w:r>
              <w:rPr>
                <w:lang w:eastAsia="ko-kr" w:bidi="ko-kr" w:val="ko-kr"/>
              </w:rPr>
              <w:t xml:space="preserve">모니터를 사용할 수 없습니다. 선택된 시간 범위에 대한 데이터가 표시됩니다.</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C60191">
            <w:r>
              <w:rPr>
                <w:lang w:eastAsia="ko-kr" w:bidi="ko-kr" w:val="ko-kr"/>
              </w:rPr>
              <w:t xml:space="preserve">모니터가 유지 관리되고 있습니다. 선택된 시간 범위에 대한 데이터가 표시됩니다.</w:t>
            </w:r>
          </w:p>
        </w:tc>
      </w:tr>
    </w:tbl>
    <w:p xmlns:w="http://schemas.openxmlformats.org/wordprocessingml/2006/main" w14:paraId="5C430B38" w14:textId="2171EDE9" w:rsidR="00160EA2" w:rsidRDefault="00754C4F" w:rsidP="00C76C01">
      <w:pPr>
        <w:pStyle w:val="Heading2"/>
        <w:jc w:val="left"/>
      </w:pPr>
      <w:r>
        <w:rPr>
          <w:lang w:eastAsia="ko-kr" w:bidi="ko-kr" w:val="ko-kr"/>
        </w:rPr>
        <w:t xml:space="preserve">데이터 센터 대시보드를 만들고 구성하는 방법</w:t>
      </w:r>
    </w:p>
    <w:p xmlns:w="http://schemas.openxmlformats.org/wordprocessingml/2006/main" w14:paraId="613ACEE8" w14:textId="286B4A5C" w:rsidR="00160EA2" w:rsidRDefault="00D66887" w:rsidP="00B96BBF">
      <w:pPr>
        <w:pStyle w:val="Heading3"/>
      </w:pPr>
      <w:r>
        <w:rPr>
          <w:lang w:eastAsia="ko-kr" w:bidi="ko-kr" w:val="ko-kr"/>
        </w:rPr>
        <w:t xml:space="preserve">데이터 센터 및 인스턴스 대시보드 만들기</w:t>
      </w:r>
    </w:p>
    <w:p xmlns:w="http://schemas.openxmlformats.org/wordprocessingml/2006/main" w14:paraId="7A44AFE0" w14:textId="7982C510" w:rsidR="00B96BBF" w:rsidRDefault="00A7296F" w:rsidP="00B96BBF">
      <w:pPr>
        <w:pStyle w:val="Heading4"/>
      </w:pPr>
      <w:r>
        <w:rPr>
          <w:lang w:eastAsia="ko-kr" w:bidi="ko-kr" w:val="ko-kr"/>
        </w:rPr>
        <w:t xml:space="preserve">데이터 센터 대시보드 만들기</w:t>
      </w:r>
    </w:p>
    <w:p xmlns:w="http://schemas.openxmlformats.org/wordprocessingml/2006/main" w14:paraId="381C1418" w14:textId="73CBACEB" w:rsidR="00B96BBF" w:rsidRDefault="00B96BBF" w:rsidP="00B96BBF">
      <w:pPr>
        <w:pStyle w:val="Heading5"/>
      </w:pPr>
      <w:r w:rsidRPr="0085152C">
        <w:rPr>
          <w:color w:val="auto"/>
          <w:lang w:eastAsia="ko-kr" w:bidi="ko-kr" w:val="ko-kr"/>
        </w:rPr>
        <w:t xml:space="preserve">“새 대시보드 및 위젯 마법사”를 엽니다.</w:t>
      </w:r>
    </w:p>
    <w:p xmlns:w="http://schemas.openxmlformats.org/wordprocessingml/2006/main" w14:paraId="2DA891CB" w14:textId="1A0526CD" w:rsidR="00B96BBF" w:rsidRDefault="00325037" w:rsidP="00B96BBF">
      <w:r>
        <w:rPr>
          <w:lang w:eastAsia="ko-kr" w:bidi="ko-kr" w:val="ko-kr"/>
        </w:rPr>
        <w:t xml:space="preserve">“모니터링” 탭으로 이동하고 새 대시보드에 대한 폴더를 선택합니다. </w:t>
      </w:r>
    </w:p>
    <w:p xmlns:w="http://schemas.openxmlformats.org/wordprocessingml/2006/main" w14:paraId="36EDE09A" w14:textId="51877F32" w:rsidR="00B96BBF" w:rsidRDefault="00B96BBF" w:rsidP="00B96BBF">
      <w:r>
        <w:rPr>
          <w:lang w:eastAsia="ko-kr" w:bidi="ko-kr" w:val="ko-kr"/>
        </w:rPr>
        <w:t xml:space="preserve">마우스 오른쪽 단추를 클릭하고 새로 만들기 -&gt; 대시보드 보기를 클릭합니다.</w:t>
      </w:r>
    </w:p>
    <w:p xmlns:w="http://schemas.openxmlformats.org/wordprocessingml/2006/main" w14:paraId="3F2B82BD" w14:textId="77777777" w:rsidR="0031408E" w:rsidRDefault="0031408E" w:rsidP="00B96BBF"/>
    <w:p xmlns:w="http://schemas.openxmlformats.org/wordprocessingml/2006/main" w14:paraId="0343695A" w14:textId="4730176C" w:rsidR="0031408E" w:rsidRDefault="0031408E" w:rsidP="0007599D">
      <w:pPr>
        <w:spacing w:line="240" w:lineRule="auto"/>
        <w:jc w:val="center"/>
      </w:pPr>
      <w:r>
        <w:rPr>
          <w:noProof/>
          <w:lang w:eastAsia="ko-kr" w:bidi="ko-kr" w:val="ko-kr"/>
        </w:rPr>
        <w:drawing>
          <wp:inline xmlns:wp="http://schemas.openxmlformats.org/drawingml/2006/wordprocessingDrawing" distT="0" distB="0" distL="0" distR="0" wp14:anchorId="0216ECEA" wp14:editId="5B56D474">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0987" cy="3191683"/>
                    </a:xfrm>
                    <a:prstGeom prst="rect">
                      <a:avLst/>
                    </a:prstGeom>
                  </pic:spPr>
                </pic:pic>
              </a:graphicData>
            </a:graphic>
          </wp:inline>
        </w:drawing>
      </w:r>
    </w:p>
    <w:p xmlns:w="http://schemas.openxmlformats.org/wordprocessingml/2006/main" w14:paraId="536D89E8" w14:textId="23C72CEC" w:rsidR="002E3ABD" w:rsidRDefault="002E3ABD" w:rsidP="002B7112"/>
    <w:p xmlns:w="http://schemas.openxmlformats.org/wordprocessingml/2006/main" w14:paraId="5AC79BDC" w14:textId="1C881EBF" w:rsidR="002E3ABD" w:rsidRDefault="002E3ABD" w:rsidP="002B7112">
      <w:r>
        <w:rPr>
          <w:lang w:eastAsia="ko-kr" w:bidi="ko-kr" w:val="ko-kr"/>
        </w:rPr>
        <w:t xml:space="preserve">“New Dashboard and Widget Wizard(새 대시보드 및 위젯 마법사)” 페이지에서 “SQL Server 대시보드” 템플릿을 선택합니다. 새 대시보드 이름을 지정하고 “만들기” 단추를 클릭합니다.</w:t>
      </w:r>
    </w:p>
    <w:p xmlns:w="http://schemas.openxmlformats.org/wordprocessingml/2006/main" w14:paraId="2D1045E7" w14:textId="77777777" w:rsidR="00695A42" w:rsidRDefault="00695A42" w:rsidP="002B7112"/>
    <w:p xmlns:w="http://schemas.openxmlformats.org/wordprocessingml/2006/main" w14:paraId="54154B86" w14:textId="454B08D4" w:rsidR="00D17578" w:rsidRDefault="00695A42" w:rsidP="00695A42">
      <w:pPr>
        <w:spacing w:line="240" w:lineRule="auto"/>
      </w:pPr>
      <w:r>
        <w:rPr>
          <w:noProof/>
          <w:lang w:eastAsia="ko-kr" w:bidi="ko-kr" w:val="ko-kr"/>
        </w:rPr>
        <w:drawing>
          <wp:inline xmlns:wp="http://schemas.openxmlformats.org/drawingml/2006/wordprocessingDrawing" distT="0" distB="0" distL="0" distR="0" wp14:anchorId="6A9E813C" wp14:editId="34A76834">
            <wp:extent cx="5486400" cy="4056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eret.png"/>
                    <pic:cNvPicPr/>
                  </pic:nvPicPr>
                  <pic:blipFill>
                    <a:blip r:embed="rId55">
                      <a:extLst>
                        <a:ext uri="{28A0092B-C50C-407E-A947-70E740481C1C}">
                          <a14:useLocalDpi xmlns:a14="http://schemas.microsoft.com/office/drawing/2010/main" val="0"/>
                        </a:ext>
                      </a:extLst>
                    </a:blip>
                    <a:stretch>
                      <a:fillRect/>
                    </a:stretch>
                  </pic:blipFill>
                  <pic:spPr>
                    <a:xfrm>
                      <a:off x="0" y="0"/>
                      <a:ext cx="5486400" cy="4056380"/>
                    </a:xfrm>
                    <a:prstGeom prst="rect">
                      <a:avLst/>
                    </a:prstGeom>
                  </pic:spPr>
                </pic:pic>
              </a:graphicData>
            </a:graphic>
          </wp:inline>
        </w:drawing>
      </w:r>
    </w:p>
    <w:p xmlns:w="http://schemas.openxmlformats.org/wordprocessingml/2006/main" w14:paraId="20700F43" w14:textId="77777777" w:rsidR="00695A42" w:rsidRDefault="00695A42" w:rsidP="002B7112"/>
    <w:p xmlns:w="http://schemas.openxmlformats.org/wordprocessingml/2006/main" w14:paraId="203BDCF5" w14:textId="7C388C6C" w:rsidR="00D17578" w:rsidRDefault="00D17578" w:rsidP="002B7112">
      <w:r w:rsidRPr="00D17578">
        <w:rPr>
          <w:lang w:eastAsia="ko-kr" w:bidi="ko-kr" w:val="ko-kr"/>
        </w:rPr>
        <w:t xml:space="preserve">대시보드의 이름은 표시 이름으로 사용되며, 설명 필드는 대시보드에 표시되지 않습니다.</w:t>
      </w:r>
    </w:p>
    <w:p xmlns:w="http://schemas.openxmlformats.org/wordprocessingml/2006/main" w14:paraId="3376064D" w14:textId="10276FEF" w:rsidR="00B72C1E" w:rsidRPr="0085152C" w:rsidRDefault="00A7296F" w:rsidP="00B72C1E">
      <w:pPr>
        <w:pStyle w:val="Heading5"/>
        <w:rPr>
          <w:color w:val="auto"/>
        </w:rPr>
      </w:pPr>
      <w:r w:rsidRPr="0085152C">
        <w:rPr>
          <w:color w:val="auto"/>
          <w:lang w:eastAsia="ko-kr" w:bidi="ko-kr" w:val="ko-kr"/>
        </w:rPr>
        <w:t xml:space="preserve">새로 만든 데이터 센터 대시보드의 초기 상태</w:t>
      </w:r>
    </w:p>
    <w:p xmlns:w="http://schemas.openxmlformats.org/wordprocessingml/2006/main" w14:paraId="2E49EB14" w14:textId="556BE4E2" w:rsidR="002C28B1" w:rsidRDefault="002C28B1" w:rsidP="00B72C1E">
      <w:pPr>
        <w:spacing w:after="0" w:line="360" w:lineRule="atLeast"/>
        <w:jc w:val="left"/>
        <w:rPr>
          <w:noProof/>
        </w:rPr>
      </w:pPr>
      <w:r w:rsidRPr="002C28B1">
        <w:rPr>
          <w:noProof/>
          <w:lang w:eastAsia="ko-kr" w:bidi="ko-kr" w:val="ko-kr"/>
        </w:rPr>
        <w:t xml:space="preserve">새 대시보드에는 기본적으로 그룹이 없으며 이동 경로 및 데이터 센터 메뉴의 루트를 나타내는 “홈” 제목(클릭할 수 없음)만 있습니다. 대시보드가 “로드 중…” 상태인 동안 “햄버거” 단추와 “홈” 제목은 표시되지 않습니다.</w:t>
      </w:r>
    </w:p>
    <w:p xmlns:w="http://schemas.openxmlformats.org/wordprocessingml/2006/main" w14:paraId="190B53EC" w14:textId="77777777" w:rsidR="006543BC" w:rsidRDefault="006543BC" w:rsidP="00B72C1E">
      <w:pPr>
        <w:spacing w:after="0" w:line="360" w:lineRule="atLeast"/>
        <w:jc w:val="left"/>
        <w:rPr>
          <w:noProof/>
        </w:rPr>
      </w:pPr>
    </w:p>
    <w:p xmlns:w="http://schemas.openxmlformats.org/wordprocessingml/2006/main" w14:paraId="14BD7FFB" w14:textId="4E834F29" w:rsidR="0031408E" w:rsidRDefault="002C28B1" w:rsidP="002C28B1">
      <w:pPr>
        <w:spacing w:after="0" w:line="360" w:lineRule="atLeast"/>
        <w:jc w:val="left"/>
      </w:pPr>
      <w:r>
        <w:rPr>
          <w:noProof/>
          <w:lang w:eastAsia="ko-kr" w:bidi="ko-kr" w:val="ko-kr"/>
        </w:rPr>
        <w:drawing>
          <wp:inline xmlns:wp="http://schemas.openxmlformats.org/drawingml/2006/wordprocessingDrawing"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xmlns:w="http://schemas.openxmlformats.org/wordprocessingml/2006/main" w14:paraId="4720289E" w14:textId="32FD20F0" w:rsidR="002C28B1" w:rsidRDefault="002C28B1" w:rsidP="002C28B1">
      <w:pPr>
        <w:spacing w:after="0" w:line="360" w:lineRule="atLeast"/>
        <w:jc w:val="left"/>
      </w:pPr>
    </w:p>
    <w:p xmlns:w="http://schemas.openxmlformats.org/wordprocessingml/2006/main" w14:paraId="51DC8D04" w14:textId="29007444" w:rsidR="00B72C1E" w:rsidRDefault="002326F5" w:rsidP="002326F5">
      <w:pPr>
        <w:pStyle w:val="Heading3"/>
      </w:pPr>
      <w:r>
        <w:rPr>
          <w:lang w:eastAsia="ko-kr" w:bidi="ko-kr" w:val="ko-kr"/>
        </w:rPr>
        <w:t xml:space="preserve">데이터 센터 대시보드 조정</w:t>
      </w:r>
    </w:p>
    <w:p xmlns:w="http://schemas.openxmlformats.org/wordprocessingml/2006/main" w14:paraId="60D1BEE5" w14:textId="13D7CC95" w:rsidR="00B72C1E" w:rsidRDefault="002326F5" w:rsidP="002326F5">
      <w:r>
        <w:rPr>
          <w:lang w:eastAsia="ko-kr" w:bidi="ko-kr" w:val="ko-kr"/>
        </w:rPr>
        <w:t xml:space="preserve">데이터 센터 대시보드를 설정하려면 일부 그룹을 추가하고 각 그룹에 해당 위젯을 제공해야 합니다.</w:t>
      </w:r>
    </w:p>
    <w:p xmlns:w="http://schemas.openxmlformats.org/wordprocessingml/2006/main" w14:paraId="44117F8B" w14:textId="148EFF83" w:rsidR="002326F5" w:rsidRPr="000E39CB" w:rsidRDefault="00FD3C7E" w:rsidP="00FD3C7E">
      <w:pPr>
        <w:pStyle w:val="Heading4"/>
      </w:pPr>
      <w:r w:rsidRPr="00FD3C7E">
        <w:rPr>
          <w:lang w:eastAsia="ko-kr" w:bidi="ko-kr" w:val="ko-kr"/>
        </w:rPr>
        <w:t xml:space="preserve">데이터 센터 보기의 개인 설정</w:t>
      </w:r>
    </w:p>
    <w:p xmlns:w="http://schemas.openxmlformats.org/wordprocessingml/2006/main" w14:paraId="603C6D10" w14:textId="61056145" w:rsidR="00FD3C7E" w:rsidRDefault="003D7397" w:rsidP="00FD3C7E">
      <w:bookmarkStart w:id="26" w:name="OLE_LINK103"/>
      <w:bookmarkStart w:id="27" w:name="OLE_LINK104"/>
      <w:bookmarkStart w:id="28" w:name="OLE_LINK105"/>
      <w:r w:rsidRPr="003D7397">
        <w:rPr>
          <w:lang w:eastAsia="ko-kr" w:bidi="ko-kr" w:val="ko-kr"/>
        </w:rPr>
        <w:t xml:space="preserve">데이터 센터 대시보드 메뉴는 </w:t>
      </w:r>
      <w:r w:rsidR="005E30E7">
        <w:rPr>
          <w:noProof/>
          <w:lang w:eastAsia="ko-kr" w:bidi="ko-kr" w:val="ko-kr"/>
        </w:rPr>
        <w:drawing>
          <wp:inline xmlns:wp="http://schemas.openxmlformats.org/drawingml/2006/wordprocessingDrawing"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3D7397">
        <w:rPr>
          <w:lang w:eastAsia="ko-kr" w:bidi="ko-kr" w:val="ko-kr"/>
        </w:rPr>
        <w:t xml:space="preserve"> 메뉴 단추에서 마우스 왼쪽 또는 오른쪽 단추를 클릭하여 액세스할 수 있습니다. </w:t>
      </w:r>
      <w:bookmarkEnd w:id="26"/>
      <w:bookmarkEnd w:id="27"/>
      <w:bookmarkEnd w:id="28"/>
      <w:r w:rsidRPr="003D7397">
        <w:rPr>
          <w:lang w:eastAsia="ko-kr" w:bidi="ko-kr" w:val="ko-kr"/>
        </w:rPr>
        <w:t xml:space="preserve">사용자는 이 메뉴를 사용하여 그룹을 추가하고, 가상 그룹을 추가하고, 설정을 구성하고, 대시보드를 새로 고칠 수 있습니다.</w:t>
      </w:r>
    </w:p>
    <w:p xmlns:w="http://schemas.openxmlformats.org/wordprocessingml/2006/main" w14:paraId="628062E4" w14:textId="77777777" w:rsidR="0031408E" w:rsidRDefault="0031408E" w:rsidP="00FD3C7E"/>
    <w:p xmlns:w="http://schemas.openxmlformats.org/wordprocessingml/2006/main" w14:paraId="2CDB5F40" w14:textId="32A3A1C0" w:rsidR="001C239A" w:rsidRDefault="00FC6837" w:rsidP="001C239A">
      <w:pPr>
        <w:spacing w:line="240" w:lineRule="auto"/>
        <w:jc w:val="center"/>
      </w:pPr>
      <w:r>
        <w:rPr>
          <w:noProof/>
          <w:lang w:eastAsia="ko-kr" w:bidi="ko-kr" w:val="ko-kr"/>
        </w:rPr>
        <w:drawing>
          <wp:inline xmlns:wp="http://schemas.openxmlformats.org/drawingml/2006/wordprocessingDrawing"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xmlns:w="http://schemas.openxmlformats.org/wordprocessingml/2006/main" w14:paraId="28EF1EB2" w14:textId="77777777" w:rsidR="00477AE0" w:rsidRDefault="00477AE0" w:rsidP="00FD3C7E"/>
    <w:p xmlns:w="http://schemas.openxmlformats.org/wordprocessingml/2006/main" w14:paraId="1518A593" w14:textId="7AAE7416" w:rsidR="00513A9A" w:rsidRDefault="00513A9A" w:rsidP="00FD3C7E">
      <w:r>
        <w:rPr>
          <w:lang w:eastAsia="ko-kr" w:bidi="ko-kr" w:val="ko-kr"/>
        </w:rPr>
        <w:t xml:space="preserve">사용 가능한 설정은 다음과 같습니다.</w:t>
      </w:r>
    </w:p>
    <w:p xmlns:w="http://schemas.openxmlformats.org/wordprocessingml/2006/main" w14:paraId="4DB6F4D2" w14:textId="1B37C914" w:rsidR="00513A9A" w:rsidRPr="008A04D1" w:rsidRDefault="009A7471"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eastAsia="ko-kr" w:bidi="ko-kr" w:val="ko-kr"/>
        </w:rPr>
        <w:t xml:space="preserve">"새로 고침 빈도" – 이 설정은 대시보드가 클라이언트에서 데이터를 새로 고치는 빈도를 정의합니다. 이 설정은 서버에서 메트릭의 실제 수집 빈도를 변경하지 않습니다. 새로 고침 빈도는 5분(기본값), 15분 및 30분으로 설정할 수 있습니다.</w:t>
      </w:r>
    </w:p>
    <w:p xmlns:w="http://schemas.openxmlformats.org/wordprocessingml/2006/main" w14:paraId="17B26E60" w14:textId="1E9E8BA1" w:rsidR="00513A9A" w:rsidRPr="008A04D1"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eastAsia="ko-kr" w:bidi="ko-kr" w:val="ko-kr"/>
        </w:rPr>
        <w:t xml:space="preserve">“시간 간격” – 이 설정은 데이터가 표시되어야 하는 기간을 정의합니다. “인스턴스” 보기의 성능 위젯은 이 설정에 따라 달라집니다. 시간 간격은 "어제", "지난 주" 및 "지난 2주"로 설정할 수 있습니다.</w:t>
      </w:r>
    </w:p>
    <w:p xmlns:w="http://schemas.openxmlformats.org/wordprocessingml/2006/main" w14:paraId="39872FB2" w14:textId="435F61BA" w:rsidR="0069069E"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eastAsia="ko-kr" w:bidi="ko-kr" w:val="ko-kr"/>
        </w:rPr>
        <w:t xml:space="preserve">"배경색" – 이 설정을 통해 모든 보기에 대한 배경색을 변경할 수 있습니다.</w:t>
      </w:r>
    </w:p>
    <w:p xmlns:w="http://schemas.openxmlformats.org/wordprocessingml/2006/main" w14:paraId="3B64962B" w14:textId="600DB977" w:rsidR="00FD3C7E" w:rsidRPr="007F6819" w:rsidRDefault="0069069E" w:rsidP="00C02AF2">
      <w:pPr>
        <w:pStyle w:val="ListParagraph"/>
        <w:numPr>
          <w:ilvl w:val="0"/>
          <w:numId w:val="19"/>
        </w:numPr>
        <w:rPr>
          <w:rFonts w:ascii="Arial" w:hAnsi="Arial" w:cs="Arial"/>
          <w:sz w:val="20"/>
          <w:szCs w:val="20"/>
        </w:rPr>
      </w:pPr>
      <w:r>
        <w:rPr>
          <w:rFonts w:ascii="Arial" w:hAnsi="Arial" w:cs="Arial" w:eastAsia="Arial" w:hint="Arial"/>
          <w:sz w:val="20"/>
          <w:szCs w:val="20"/>
          <w:lang w:eastAsia="ko-kr" w:bidi="ko-kr" w:val="ko-kr"/>
        </w:rPr>
        <w:t xml:space="preserve">"테마" – 이 설정을 통해 대시보드에 대해 “밝은” 테마나 “어두운” 테마를 선택할 수 있습니다. 배경색은 수동으로 변경할 수 있습니다. </w:t>
      </w:r>
    </w:p>
    <w:p xmlns:w="http://schemas.openxmlformats.org/wordprocessingml/2006/main" w14:paraId="3EC3137E" w14:textId="595068F4" w:rsidR="007F6819" w:rsidRPr="007F6819" w:rsidRDefault="007F6819" w:rsidP="00C02AF2">
      <w:pPr>
        <w:pStyle w:val="ListParagraph"/>
        <w:numPr>
          <w:ilvl w:val="0"/>
          <w:numId w:val="19"/>
        </w:numPr>
        <w:rPr>
          <w:rFonts w:ascii="Arial" w:hAnsi="Arial" w:cs="Arial"/>
          <w:sz w:val="20"/>
          <w:szCs w:val="20"/>
        </w:rPr>
      </w:pPr>
      <w:r w:rsidRPr="007F6819">
        <w:rPr>
          <w:rFonts w:ascii="Arial" w:hAnsi="Arial" w:cs="Arial" w:eastAsia="Arial" w:hint="Arial"/>
          <w:sz w:val="20"/>
          <w:szCs w:val="20"/>
          <w:lang w:eastAsia="ko-kr" w:bidi="ko-kr" w:val="ko-kr"/>
        </w:rPr>
        <w:t xml:space="preserve">“인스턴스 경로 표시” 확인란은 기본적으로 선택되어 있습니다(자세한 내용은 </w:t>
      </w:r>
      <w:hyperlink w:anchor="Path" w:history="1">
        <w:r w:rsidR="009B7C79" w:rsidRPr="009B7C79">
          <w:rPr>
            <w:rStyle w:val="Hyperlink"/>
            <w:rFonts w:ascii="Arial" w:hAnsi="Arial" w:cs="Arial" w:eastAsia="Arial" w:hint="Arial"/>
            <w:szCs w:val="20"/>
            <w:lang w:eastAsia="ko-kr" w:bidi="ko-kr" w:val="ko-kr"/>
          </w:rPr>
          <w:t xml:space="preserve">SQL 인스턴스 경로 속성</w:t>
        </w:r>
      </w:hyperlink>
      <w:r w:rsidRPr="007F6819">
        <w:rPr>
          <w:rFonts w:ascii="Arial" w:hAnsi="Arial" w:cs="Arial" w:eastAsia="Arial" w:hint="Arial"/>
          <w:sz w:val="20"/>
          <w:szCs w:val="20"/>
          <w:lang w:eastAsia="ko-kr" w:bidi="ko-kr" w:val="ko-kr"/>
        </w:rPr>
        <w:t xml:space="preserve"> 섹션 참조). 이 확인란이 선택되지 않은 경우 “표시” 제목이 “숨기기”로 변경됩니다.</w:t>
      </w:r>
    </w:p>
    <w:p xmlns:w="http://schemas.openxmlformats.org/wordprocessingml/2006/main" w14:paraId="118378E0" w14:textId="77777777" w:rsidR="0084707F" w:rsidRPr="006307B4" w:rsidRDefault="0084707F" w:rsidP="00FD3C7E">
      <w:pPr>
        <w:rPr>
          <w:rFonts w:cs="Arial"/>
        </w:rPr>
      </w:pPr>
    </w:p>
    <w:p xmlns:w="http://schemas.openxmlformats.org/wordprocessingml/2006/main" w14:paraId="1CE1CB90" w14:textId="3D1EA878" w:rsidR="00FD3C7E" w:rsidRDefault="00894B45" w:rsidP="007F6819">
      <w:pPr>
        <w:spacing w:line="240" w:lineRule="auto"/>
        <w:ind w:left="360"/>
        <w:jc w:val="center"/>
      </w:pPr>
      <w:r>
        <w:rPr>
          <w:noProof/>
          <w:lang w:eastAsia="ko-kr" w:bidi="ko-kr" w:val="ko-kr"/>
        </w:rPr>
        <w:drawing>
          <wp:inline xmlns:wp="http://schemas.openxmlformats.org/drawingml/2006/wordprocessingDrawing"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xmlns:w="http://schemas.openxmlformats.org/wordprocessingml/2006/main" w14:paraId="2A6FF855" w14:textId="77777777" w:rsidR="00A36361" w:rsidRDefault="00A36361" w:rsidP="001C239A">
      <w:pPr>
        <w:spacing w:line="240" w:lineRule="auto"/>
        <w:jc w:val="center"/>
      </w:pPr>
    </w:p>
    <w:p xmlns:w="http://schemas.openxmlformats.org/wordprocessingml/2006/main" w14:paraId="4C84936D" w14:textId="1A6B7B92" w:rsidR="00513A9A" w:rsidRPr="004072BC" w:rsidRDefault="000C685C" w:rsidP="00C928DA">
      <w:pPr>
        <w:pStyle w:val="ListParagraph"/>
        <w:numPr>
          <w:ilvl w:val="0"/>
          <w:numId w:val="29"/>
        </w:numPr>
      </w:pPr>
      <w:r w:rsidRPr="004072BC">
        <w:rPr>
          <w:rFonts w:cs="Arial"/>
          <w:lang w:eastAsia="ko-kr" w:bidi="ko-kr" w:val="ko-kr"/>
        </w:rPr>
        <w:t xml:space="preserve">“고대비” 테마는 해당하는 시스템 테마가 사용될 때 자동으로 활성화됩니다. 배경색과 글꼴 색은 시스템표에서 선택됩니다.</w:t>
      </w:r>
    </w:p>
    <w:p xmlns:w="http://schemas.openxmlformats.org/wordprocessingml/2006/main" w14:paraId="7C77B21A" w14:textId="77777777" w:rsidR="00A36361" w:rsidRDefault="00A36361" w:rsidP="00C928DA">
      <w:pPr>
        <w:pStyle w:val="ListParagraph"/>
        <w:rPr>
          <w:rFonts w:cs="Arial"/>
        </w:rPr>
      </w:pPr>
    </w:p>
    <w:p xmlns:w="http://schemas.openxmlformats.org/wordprocessingml/2006/main" w14:paraId="6A345CB0" w14:textId="159CF72C" w:rsidR="00A36361" w:rsidRDefault="00003F48" w:rsidP="007F6819">
      <w:pPr>
        <w:pStyle w:val="ListParagraph"/>
        <w:ind w:left="360"/>
        <w:jc w:val="center"/>
      </w:pPr>
      <w:r>
        <w:rPr>
          <w:noProof/>
          <w:lang w:eastAsia="ko-kr" w:bidi="ko-kr" w:val="ko-kr"/>
        </w:rPr>
        <w:drawing>
          <wp:inline xmlns:wp="http://schemas.openxmlformats.org/drawingml/2006/wordprocessingDrawing"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xmlns:w="http://schemas.openxmlformats.org/wordprocessingml/2006/main" w14:paraId="08151630" w14:textId="77777777" w:rsidR="00A36361" w:rsidRDefault="00A36361" w:rsidP="00C928DA">
      <w:pPr>
        <w:pStyle w:val="ListParagraph"/>
        <w:ind w:left="360"/>
        <w:jc w:val="center"/>
      </w:pPr>
    </w:p>
    <w:p xmlns:w="http://schemas.openxmlformats.org/wordprocessingml/2006/main" w14:paraId="1EF66A02" w14:textId="1C7D9688" w:rsidR="00B72C1E" w:rsidRDefault="00713F5E" w:rsidP="00713F5E">
      <w:pPr>
        <w:pStyle w:val="Heading4"/>
      </w:pPr>
      <w:r>
        <w:rPr>
          <w:lang w:eastAsia="ko-kr" w:bidi="ko-kr" w:val="ko-kr"/>
        </w:rPr>
        <w:t xml:space="preserve">그룹 추가</w:t>
      </w:r>
    </w:p>
    <w:p xmlns:w="http://schemas.openxmlformats.org/wordprocessingml/2006/main" w14:paraId="4D3E3489" w14:textId="5B3A5DE3" w:rsidR="005832D2" w:rsidRDefault="002B52EA" w:rsidP="005832D2">
      <w:bookmarkStart w:id="29" w:name="OLE_LINK118"/>
      <w:bookmarkStart w:id="30" w:name="OLE_LINK119"/>
      <w:bookmarkStart w:id="31" w:name="OLE_LINK120"/>
      <w:r w:rsidR="00AD74D0">
        <w:rPr>
          <w:noProof/>
          <w:lang w:eastAsia="ko-kr" w:bidi="ko-kr" w:val="ko-kr"/>
        </w:rPr>
        <w:drawing>
          <wp:inline xmlns:wp="http://schemas.openxmlformats.org/drawingml/2006/wordprocessingDrawing"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ko-kr" w:bidi="ko-kr" w:val="ko-kr"/>
        </w:rPr>
        <w:t xml:space="preserve"> 메뉴 단추를 클릭하고 </w:t>
      </w:r>
      <w:bookmarkEnd w:id="29"/>
      <w:bookmarkEnd w:id="30"/>
      <w:bookmarkEnd w:id="31"/>
      <w:r>
        <w:rPr>
          <w:lang w:eastAsia="ko-kr" w:bidi="ko-kr" w:val="ko-kr"/>
        </w:rPr>
        <w:t xml:space="preserve">드롭다운에서 “+ 그룹 추가” 항목을 선택합니다. </w:t>
      </w:r>
      <w:bookmarkStart w:id="32" w:name="OLE_LINK100"/>
      <w:bookmarkStart w:id="33" w:name="OLE_LINK101"/>
      <w:bookmarkStart w:id="34" w:name="OLE_LINK102"/>
      <w:r>
        <w:rPr>
          <w:lang w:eastAsia="ko-kr" w:bidi="ko-kr" w:val="ko-kr"/>
        </w:rPr>
        <w:t xml:space="preserve">해당 그룹 이름을 입력하여</w:t>
      </w:r>
      <w:bookmarkEnd w:id="32"/>
      <w:bookmarkEnd w:id="33"/>
      <w:bookmarkEnd w:id="34"/>
      <w:r>
        <w:rPr>
          <w:lang w:eastAsia="ko-kr" w:bidi="ko-kr" w:val="ko-kr"/>
        </w:rPr>
        <w:t xml:space="preserve"> “그룹 추가” 대화 상자에서 원하는 그룹을 검색할 수도 있습니다.</w:t>
      </w:r>
    </w:p>
    <w:p xmlns:w="http://schemas.openxmlformats.org/wordprocessingml/2006/main" w14:paraId="447D2CB9" w14:textId="591FB0E3" w:rsidR="00616DEE" w:rsidRDefault="0080477E" w:rsidP="0080477E">
      <w:r>
        <w:rPr>
          <w:lang w:eastAsia="ko-kr" w:bidi="ko-kr" w:val="ko-kr"/>
        </w:rPr>
        <w:t xml:space="preserve">“그룹 추가” 대화 상자에는 “그룹” 콤보 상자 필드와 “표시 이름” 필드가 필요합니다. “그룹” 콤보 상자 필드에 포커스가 있을 때 “그룹을 선택해야 합니다.” 힌트가 표시됩니다. “표시 이름” 필드에 포커스가 있을 때는 “이 필드는 필수입니다.” 힌트가 표시됩니다. “그룹 추가” 보기를 연 후에는 기본적으로 “그룹” 콤보 상자 필드에 포커스가 있습니다.</w:t>
      </w:r>
    </w:p>
    <w:p xmlns:w="http://schemas.openxmlformats.org/wordprocessingml/2006/main" w14:paraId="00A5DAF2" w14:textId="77777777" w:rsidR="00616DEE" w:rsidRPr="002E7CDC" w:rsidRDefault="00616DEE" w:rsidP="00616DEE">
      <w:pPr>
        <w:pStyle w:val="AlertLabel"/>
        <w:framePr w:wrap="notBeside"/>
      </w:pPr>
      <w:r w:rsidRPr="002E7CDC">
        <w:rPr>
          <w:noProof/>
          <w:lang w:eastAsia="ko-kr" w:bidi="ko-kr" w:val="ko-kr"/>
        </w:rPr>
        <w:drawing>
          <wp:inline xmlns:wp="http://schemas.openxmlformats.org/drawingml/2006/wordprocessingDrawing"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ko-kr" w:bidi="ko-kr" w:val="ko-kr"/>
        </w:rPr>
        <w:t xml:space="preserve">참고 </w:t>
      </w:r>
    </w:p>
    <w:p xmlns:w="http://schemas.openxmlformats.org/wordprocessingml/2006/main" w14:paraId="4F810CAE" w14:textId="6D119C82" w:rsidR="0080477E" w:rsidRDefault="00616DEE" w:rsidP="0080477E">
      <w:r>
        <w:rPr>
          <w:noProof/>
          <w:lang w:eastAsia="ko-kr" w:bidi="ko-kr" w:val="ko-kr"/>
        </w:rPr>
        <w:drawing>
          <wp:anchor xmlns:wp="http://schemas.openxmlformats.org/drawingml/2006/wordprocessingDrawing" distT="0" distB="0" distL="114300" distR="114300" simplePos="0" relativeHeight="251658248"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eastAsia="ko-kr" w:bidi="ko-kr" w:val="ko-kr"/>
        </w:rPr>
        <w:t xml:space="preserve">빨간색 강조 표시는 필드에 유효한 데이터를 입력한 후에만 사라집니다.</w:t>
      </w:r>
    </w:p>
    <w:p xmlns:w="http://schemas.openxmlformats.org/wordprocessingml/2006/main" w14:paraId="73C7DEE4" w14:textId="65579C3C" w:rsidR="0080477E" w:rsidRDefault="0080477E" w:rsidP="0080477E"/>
    <w:p xmlns:w="http://schemas.openxmlformats.org/wordprocessingml/2006/main" w14:paraId="24D047A1" w14:textId="2C2EDED1" w:rsidR="0080477E" w:rsidRDefault="00616DEE" w:rsidP="0080477E">
      <w:r>
        <w:rPr>
          <w:noProof/>
          <w:lang w:eastAsia="ko-kr" w:bidi="ko-kr" w:val="ko-kr"/>
        </w:rPr>
        <w:drawing>
          <wp:anchor xmlns:wp="http://schemas.openxmlformats.org/drawingml/2006/wordprocessingDrawing" distT="0" distB="0" distL="114300" distR="114300" simplePos="0" relativeHeight="251658247"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eastAsia="ko-kr" w:bidi="ko-kr" w:val="ko-kr"/>
        </w:rPr>
        <w:t xml:space="preserve">사용자는 사용 가능한 그룹의 드롭다운 목록을 열거나 그룹 이름의 일부를 입력할 수 있으며 가장 일치하는 그룹이 드롭다운 목록에 표시됩니다. “X” 단추를 눌러 "그룹" 필드에 입력된 정보를 삭제할 수 있습니다.</w:t>
      </w:r>
    </w:p>
    <w:p xmlns:w="http://schemas.openxmlformats.org/wordprocessingml/2006/main" w14:paraId="62F4EE6E" w14:textId="1FA3009D" w:rsidR="00616DEE" w:rsidRDefault="00616DEE" w:rsidP="0080477E"/>
    <w:p xmlns:w="http://schemas.openxmlformats.org/wordprocessingml/2006/main" w14:paraId="15C5A529" w14:textId="24D13333" w:rsidR="0080477E" w:rsidRDefault="0080477E" w:rsidP="0080477E">
      <w:r>
        <w:rPr>
          <w:lang w:eastAsia="ko-kr" w:bidi="ko-kr" w:val="ko-kr"/>
        </w:rPr>
        <w:t xml:space="preserve">그룹을 선택하려면 드롭다운 목록에서 선택합니다(드롭다운 목록의 그룹은 사전순으로 배치되어야 함). 사용자가 이름을 이미 정의하지 않은 경우 “표시 이름” 필드가 이름으로 채워져야 합니다. </w:t>
      </w:r>
    </w:p>
    <w:p xmlns:w="http://schemas.openxmlformats.org/wordprocessingml/2006/main" w14:paraId="05DB8079" w14:textId="10F6A75A" w:rsidR="0080477E" w:rsidRDefault="0080477E" w:rsidP="0080477E">
      <w:r>
        <w:rPr>
          <w:lang w:eastAsia="ko-kr" w:bidi="ko-kr" w:val="ko-kr"/>
        </w:rPr>
        <w:t xml:space="preserve">선택한 그룹이 이미 보드에서 추가된 경우 "표시 이름" 필드에 포커스가 있을 때 “이름이 이미 있습니다.” 힌트가 표시됩니다.</w:t>
      </w:r>
    </w:p>
    <w:p xmlns:w="http://schemas.openxmlformats.org/wordprocessingml/2006/main" w14:paraId="02B6B27A" w14:textId="4F54D4B9" w:rsidR="00616DEE" w:rsidRDefault="005D0C9A" w:rsidP="0080477E">
      <w:r>
        <w:rPr>
          <w:lang w:eastAsia="ko-kr" w:bidi="ko-kr" w:val="ko-kr"/>
        </w:rPr>
        <w:t xml:space="preserve">"추가" 단추는 사용하지 않도록 설정된 경우 상태를 변경합니다.</w:t>
      </w:r>
    </w:p>
    <w:p xmlns:w="http://schemas.openxmlformats.org/wordprocessingml/2006/main" w14:paraId="1C086D72" w14:textId="04DE3F90" w:rsidR="005832D2" w:rsidRPr="00B96BBF" w:rsidRDefault="0080477E" w:rsidP="0080477E">
      <w:pPr>
        <w:rPr>
          <w:b/>
          <w:sz w:val="32"/>
          <w:szCs w:val="32"/>
        </w:rPr>
      </w:pPr>
      <w:r>
        <w:rPr>
          <w:lang w:eastAsia="ko-kr" w:bidi="ko-kr" w:val="ko-kr"/>
        </w:rPr>
        <w:t xml:space="preserve">데이터 센터 대시보드가 처음으로 로드되거나 대시보드 메뉴에서 새로 고침 옵션으로 새로 고쳐진 경우 특수한 깜박임 애니메이션이 표시됩니다.</w:t>
      </w:r>
    </w:p>
    <w:p xmlns:w="http://schemas.openxmlformats.org/wordprocessingml/2006/main" w14:paraId="5A3C733D" w14:textId="259A717E" w:rsidR="00D51B5C" w:rsidRDefault="00D51B5C" w:rsidP="0080477E">
      <w:pPr>
        <w:spacing w:line="240" w:lineRule="auto"/>
        <w:jc w:val="center"/>
      </w:pPr>
    </w:p>
    <w:p xmlns:w="http://schemas.openxmlformats.org/wordprocessingml/2006/main" w14:paraId="0AD27033" w14:textId="77777777" w:rsidR="001570EC" w:rsidRPr="002E7CDC" w:rsidRDefault="001570EC" w:rsidP="001570EC">
      <w:pPr>
        <w:pStyle w:val="AlertLabel"/>
        <w:framePr w:wrap="notBeside"/>
      </w:pPr>
      <w:bookmarkStart w:id="35" w:name="OLE_LINK44"/>
      <w:bookmarkStart w:id="36" w:name="OLE_LINK45"/>
      <w:r w:rsidRPr="002E7CDC">
        <w:rPr>
          <w:noProof/>
          <w:lang w:eastAsia="ko-kr" w:bidi="ko-kr" w:val="ko-kr"/>
        </w:rPr>
        <w:drawing>
          <wp:inline xmlns:wp="http://schemas.openxmlformats.org/drawingml/2006/wordprocessingDrawing"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ko-kr" w:bidi="ko-kr" w:val="ko-kr"/>
        </w:rPr>
        <w:t xml:space="preserve">참고 </w:t>
      </w:r>
    </w:p>
    <w:p xmlns:w="http://schemas.openxmlformats.org/wordprocessingml/2006/main" w14:paraId="075B62B8" w14:textId="0ACEBFBB" w:rsidR="007D43A6" w:rsidRDefault="008543E9" w:rsidP="007D43A6">
      <w:pPr>
        <w:pStyle w:val="AlertText"/>
      </w:pPr>
      <w:r>
        <w:rPr>
          <w:lang w:eastAsia="ko-kr" w:bidi="ko-kr" w:val="ko-kr"/>
        </w:rPr>
        <w:t xml:space="preserve">사용자 지정 그룹을 만들고 원하는 개체 집합으로 채울 수 있습니다. 지침은 </w:t>
      </w:r>
      <w:hyperlink r:id="rId62" w:history="1">
        <w:r w:rsidR="00EE4E8A" w:rsidRPr="00EE4E8A">
          <w:rPr>
            <w:rStyle w:val="Hyperlink"/>
            <w:szCs w:val="20"/>
            <w:lang w:eastAsia="ko-kr" w:bidi="ko-kr" w:val="ko-kr"/>
          </w:rPr>
          <w:t xml:space="preserve">TechNet</w:t>
        </w:r>
      </w:hyperlink>
      <w:r>
        <w:rPr>
          <w:lang w:eastAsia="ko-kr" w:bidi="ko-kr" w:val="ko-kr"/>
        </w:rPr>
        <w:t xml:space="preserve">을 참조하세요.</w:t>
      </w:r>
      <w:bookmarkEnd w:id="35"/>
      <w:bookmarkEnd w:id="36"/>
    </w:p>
    <w:p xmlns:w="http://schemas.openxmlformats.org/wordprocessingml/2006/main" w14:paraId="2B373EC5" w14:textId="492B1662" w:rsidR="00616DEE" w:rsidRDefault="00616DEE" w:rsidP="005D0C9A">
      <w:pPr>
        <w:pStyle w:val="AlertText"/>
        <w:ind w:left="0"/>
      </w:pPr>
    </w:p>
    <w:p xmlns:w="http://schemas.openxmlformats.org/wordprocessingml/2006/main" w14:paraId="4E91F90B" w14:textId="0F942A26" w:rsidR="005D0C9A" w:rsidRDefault="005D0C9A" w:rsidP="005D0C9A">
      <w:pPr>
        <w:pStyle w:val="AlertText"/>
        <w:ind w:left="0"/>
      </w:pPr>
      <w:r>
        <w:rPr>
          <w:noProof/>
          <w:lang w:eastAsia="ko-kr" w:bidi="ko-kr" w:val="ko-kr"/>
        </w:rPr>
        <w:drawing>
          <wp:anchor xmlns:wp="http://schemas.openxmlformats.org/drawingml/2006/wordprocessingDrawing" distT="0" distB="0" distL="114300" distR="114300" simplePos="0" relativeHeight="251658249"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16DEE">
        <w:rPr>
          <w:lang w:eastAsia="ko-kr" w:bidi="ko-kr" w:val="ko-kr"/>
        </w:rPr>
        <w:t xml:space="preserve">추가된 새 그룹은 기본적으로 축소된(최소화된) 상태로 표시됩니다. 패널을 확장하려면 그룹 이름 오른쪽에 있는 화살표 기호를 클릭합니다.</w:t>
      </w:r>
    </w:p>
    <w:p xmlns:w="http://schemas.openxmlformats.org/wordprocessingml/2006/main" w14:paraId="0A3EB0F5" w14:textId="28C825E0" w:rsidR="005D0C9A" w:rsidRDefault="005D0C9A" w:rsidP="00616DEE"/>
    <w:p xmlns:w="http://schemas.openxmlformats.org/wordprocessingml/2006/main" w14:paraId="545EA979" w14:textId="4BF07533" w:rsidR="00616DEE" w:rsidRDefault="00616DEE" w:rsidP="00616DEE">
      <w:r>
        <w:rPr>
          <w:lang w:eastAsia="ko-kr" w:bidi="ko-kr" w:val="ko-kr"/>
        </w:rPr>
        <w:t xml:space="preserve">위젯의 "상태" 부분은 개체의 최악의 상태를 표시하고 표현된 상태에 따라 색상이 지정됩니다(우선 순위 목록: 위험, 경고, 사용할 수 없음, 유지 관리, 모니터링되지 않음, 정상). 위험 상태는 빨간색, 경고는 노란색, 사용할 수 없음은 회색, 정상은 녹색, 나머지는 파란색입니다. 경고의 경우 우선 순위/색은 위험 - 빨간색, 경고 - 노란색, 정보 - 파란색입니다.</w:t>
      </w:r>
    </w:p>
    <w:p xmlns:w="http://schemas.openxmlformats.org/wordprocessingml/2006/main" w14:paraId="33E111CB" w14:textId="123AE4DC" w:rsidR="00F60539" w:rsidRDefault="00F60539" w:rsidP="00F60539"/>
    <w:p xmlns:w="http://schemas.openxmlformats.org/wordprocessingml/2006/main" w14:paraId="761AFC4F" w14:textId="77777777" w:rsidR="00F60539" w:rsidRDefault="00F60539" w:rsidP="00F60539">
      <w:pPr>
        <w:spacing w:after="0"/>
      </w:pPr>
      <w:r>
        <w:rPr>
          <w:noProof/>
          <w:lang w:eastAsia="ko-kr" w:bidi="ko-kr" w:val="ko-kr"/>
        </w:rPr>
        <w:drawing>
          <wp:anchor xmlns:wp="http://schemas.openxmlformats.org/drawingml/2006/wordprocessingDrawing" distT="0" distB="0" distL="114300" distR="114300" simplePos="0" relativeHeight="251658254"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확장된 모드에서 상태 위젯은 변경되어 표현됩니다. </w:t>
      </w:r>
    </w:p>
    <w:p xmlns:w="http://schemas.openxmlformats.org/wordprocessingml/2006/main" w14:paraId="17631173" w14:textId="5AB3091B" w:rsidR="00F60539" w:rsidRPr="00762C25" w:rsidRDefault="00F60539" w:rsidP="007D43A6">
      <w:pPr>
        <w:spacing w:after="0"/>
      </w:pPr>
      <w:r>
        <w:rPr>
          <w:lang w:eastAsia="ko-kr" w:bidi="ko-kr" w:val="ko-kr"/>
        </w:rPr>
        <w:t xml:space="preserve">상태 위젯은 여전히 최악의 상태를 표시하고 표현된 상태에 따라 색상이 지정되지만(우선 순위 목록: 위험, 경고, 사용할 수 없음, 유지 관리, 모니터링되지 않음, 정상), 가능한 모든 상태를 나열하고 상태별 개체 수도 표시합니다.</w:t>
      </w:r>
    </w:p>
    <w:p xmlns:w="http://schemas.openxmlformats.org/wordprocessingml/2006/main" w14:paraId="4EA12CBD" w14:textId="475BF53A" w:rsidR="00F60539" w:rsidRDefault="00F60539" w:rsidP="00F60539">
      <w:r>
        <w:rPr>
          <w:noProof/>
          <w:lang w:eastAsia="ko-kr" w:bidi="ko-kr" w:val="ko-kr"/>
        </w:rPr>
        <w:drawing>
          <wp:anchor xmlns:wp="http://schemas.openxmlformats.org/drawingml/2006/wordprocessingDrawing" distT="0" distB="0" distL="114300" distR="114300" simplePos="0" relativeHeight="251658255"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"상태" 타일의 상황에 맞는 메뉴를 통해 상태 타일을 제거하고 사용 상태 보기를 열 수 있습니다.</w:t>
      </w:r>
    </w:p>
    <w:p xmlns:w="http://schemas.openxmlformats.org/wordprocessingml/2006/main" w14:paraId="183E1ED6" w14:textId="4EDBAF8E" w:rsidR="00F60539" w:rsidRDefault="00F60539" w:rsidP="00F60539">
      <w:pPr>
        <w:ind w:left="360"/>
      </w:pPr>
    </w:p>
    <w:p xmlns:w="http://schemas.openxmlformats.org/wordprocessingml/2006/main" w14:paraId="2231B8DB" w14:textId="6347EB8A" w:rsidR="00F60539" w:rsidRDefault="00F60539" w:rsidP="00F60539">
      <w:r>
        <w:rPr>
          <w:noProof/>
          <w:lang w:eastAsia="ko-kr" w:bidi="ko-kr" w:val="ko-kr"/>
        </w:rPr>
        <w:drawing>
          <wp:anchor xmlns:wp="http://schemas.openxmlformats.org/drawingml/2006/wordprocessingDrawing" distT="0" distB="0" distL="114300" distR="114300" simplePos="0" relativeHeight="251658256"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다른 모든 타일(3가지 유형의 경고)은 상황에 맞는 메뉴에서만 제거할 수 있습니다.</w:t>
      </w:r>
    </w:p>
    <w:p xmlns:w="http://schemas.openxmlformats.org/wordprocessingml/2006/main" w14:paraId="688D7D7A" w14:textId="2FB330CC" w:rsidR="00F60539" w:rsidRDefault="00F60539" w:rsidP="00F60539">
      <w:pPr>
        <w:ind w:left="360"/>
      </w:pPr>
    </w:p>
    <w:p xmlns:w="http://schemas.openxmlformats.org/wordprocessingml/2006/main" w14:paraId="66525898" w14:textId="61F64E95" w:rsidR="00F60539" w:rsidRDefault="007D43A6" w:rsidP="007D43A6">
      <w:pPr>
        <w:spacing w:after="0"/>
      </w:pPr>
      <w:r>
        <w:rPr>
          <w:noProof/>
          <w:lang w:eastAsia="ko-kr" w:bidi="ko-kr" w:val="ko-kr"/>
        </w:rPr>
        <w:drawing>
          <wp:anchor xmlns:wp="http://schemas.openxmlformats.org/drawingml/2006/wordprocessingDrawing" distT="0" distB="0" distL="114300" distR="114300" simplePos="0" relativeHeight="251658257"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0F3A79">
        <w:rPr>
          <w:lang w:eastAsia="ko-kr" w:bidi="ko-kr" w:val="ko-kr"/>
        </w:rPr>
        <w:t xml:space="preserve">모든 타일이 제거된 경우 그룹 위젯의 모양은 다음과 같습니다.</w:t>
      </w:r>
    </w:p>
    <w:p xmlns:w="http://schemas.openxmlformats.org/wordprocessingml/2006/main" w14:paraId="770A51F0" w14:textId="77777777" w:rsidR="007D43A6" w:rsidRDefault="007D43A6" w:rsidP="007D43A6">
      <w:pPr>
        <w:spacing w:after="0"/>
      </w:pPr>
    </w:p>
    <w:p xmlns:w="http://schemas.openxmlformats.org/wordprocessingml/2006/main" w14:paraId="0FD828D3" w14:textId="5DF8EDDC" w:rsidR="00F60539" w:rsidRDefault="00F60539" w:rsidP="007D43A6">
      <w:r>
        <w:rPr>
          <w:lang w:eastAsia="ko-kr" w:bidi="ko-kr" w:val="ko-kr"/>
        </w:rPr>
        <w:t xml:space="preserve">모든 타일의 개체 제거 대화 상자는 유사하며, 제거할 개체의 표시 이름만 다릅니다.</w:t>
      </w:r>
    </w:p>
    <w:p xmlns:w="http://schemas.openxmlformats.org/wordprocessingml/2006/main" w14:paraId="72A2DCD3" w14:textId="1D6A582D" w:rsidR="00F60539" w:rsidRDefault="00F60539" w:rsidP="00F60539">
      <w:r>
        <w:rPr>
          <w:lang w:eastAsia="ko-kr" w:bidi="ko-kr" w:val="ko-kr"/>
        </w:rPr>
        <w:t xml:space="preserve">확장된 모드의 경고 위젯은 경고 유형에 따라 구분됩니다. 빨간색 위젯은 위험 경고를 나타내고 주황색 위젯은 경고를 나타내며 파란색 위젯은 정보를 나타냅니다. </w:t>
      </w:r>
    </w:p>
    <w:p xmlns:w="http://schemas.openxmlformats.org/wordprocessingml/2006/main" w14:paraId="32E88682" w14:textId="21BB4BBA" w:rsidR="00F60539" w:rsidRDefault="00F60539" w:rsidP="00616DEE"/>
    <w:p xmlns:w="http://schemas.openxmlformats.org/wordprocessingml/2006/main" w14:paraId="47436C2F" w14:textId="54582C10" w:rsidR="00EC1766" w:rsidRPr="00E77178" w:rsidRDefault="00EC1766" w:rsidP="00EC1766">
      <w:pPr>
        <w:pStyle w:val="Heading5"/>
        <w:rPr>
          <w:color w:val="auto"/>
        </w:rPr>
      </w:pPr>
      <w:r>
        <w:rPr>
          <w:color w:val="auto"/>
          <w:lang w:eastAsia="ko-kr" w:bidi="ko-kr" w:val="ko-kr"/>
        </w:rPr>
        <w:t xml:space="preserve">사용 상태</w:t>
      </w:r>
    </w:p>
    <w:p xmlns:w="http://schemas.openxmlformats.org/wordprocessingml/2006/main" w14:paraId="7AB46524" w14:textId="1492939E" w:rsidR="00EC1766" w:rsidRDefault="004015D0" w:rsidP="004015D0">
      <w:r>
        <w:rPr>
          <w:noProof/>
          <w:lang w:eastAsia="ko-kr" w:bidi="ko-kr" w:val="ko-kr"/>
        </w:rPr>
        <w:drawing>
          <wp:anchor xmlns:wp="http://schemas.openxmlformats.org/drawingml/2006/wordprocessingDrawing" distT="0" distB="0" distL="114300" distR="114300" simplePos="0" relativeHeight="251658250"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EC1766">
        <w:rPr>
          <w:lang w:eastAsia="ko-kr" w:bidi="ko-kr" w:val="ko-kr"/>
        </w:rPr>
        <w:t xml:space="preserve">사용자가 그룹 상황에 맞는 메뉴(그룹에서 마우스 오른쪽 단추 클릭)에서 “설정” 항목을 선택하면 “사용 상태” 보기가 열립니다.</w:t>
      </w:r>
    </w:p>
    <w:p xmlns:w="http://schemas.openxmlformats.org/wordprocessingml/2006/main" w14:paraId="77F82B33" w14:textId="77777777" w:rsidR="004015D0" w:rsidRDefault="004015D0" w:rsidP="004015D0"/>
    <w:p xmlns:w="http://schemas.openxmlformats.org/wordprocessingml/2006/main" w14:paraId="759914C7" w14:textId="28AF4A15" w:rsidR="00EC1766" w:rsidRDefault="00EC1766" w:rsidP="004015D0">
      <w:r>
        <w:rPr>
          <w:lang w:eastAsia="ko-kr" w:bidi="ko-kr" w:val="ko-kr"/>
        </w:rPr>
        <w:t xml:space="preserve">사용자는 이 보기의 상태 타일에 표시되는 그룹 개체의 상태를 선택할 수 있습니다.</w:t>
      </w:r>
    </w:p>
    <w:p xmlns:w="http://schemas.openxmlformats.org/wordprocessingml/2006/main" w14:paraId="0CBF1C7E" w14:textId="77777777" w:rsidR="00EC1766" w:rsidRDefault="00EC1766" w:rsidP="004015D0">
      <w:pPr>
        <w:spacing w:after="0"/>
      </w:pPr>
      <w:r>
        <w:rPr>
          <w:lang w:eastAsia="ko-kr" w:bidi="ko-kr" w:val="ko-kr"/>
        </w:rPr>
        <w:t xml:space="preserve">사용자가 “기본” 확인란 설정을 변경하면 현재 대시보드 보기의 모든 그룹에 대한 “현재” 확인란 설정이 변경됩니다.</w:t>
      </w:r>
    </w:p>
    <w:p xmlns:w="http://schemas.openxmlformats.org/wordprocessingml/2006/main" w14:paraId="1AB4CD8A" w14:textId="3C3C10E3" w:rsidR="00EC1766" w:rsidRPr="00762C25" w:rsidRDefault="00EC1766" w:rsidP="004015D0">
      <w:pPr>
        <w:spacing w:after="0"/>
      </w:pPr>
      <w:r>
        <w:rPr>
          <w:lang w:eastAsia="ko-kr" w:bidi="ko-kr" w:val="ko-kr"/>
        </w:rPr>
        <w:t xml:space="preserve">참고: "현재" 그룹 확인란 설정이 이전에 변경된 경우 "기본값으로 다시 설정" 설정이 이 그룹에 적용될 때까지 "기본" 확인란 설정의 변경이 "현재" 확인란 설정에 영향을 주지 않습니다.</w:t>
      </w:r>
    </w:p>
    <w:p xmlns:w="http://schemas.openxmlformats.org/wordprocessingml/2006/main" w14:paraId="253DF0B7" w14:textId="435EEF8B" w:rsidR="00EC1766" w:rsidRPr="00762C25" w:rsidRDefault="00EC1766" w:rsidP="004015D0">
      <w:r>
        <w:rPr>
          <w:lang w:eastAsia="ko-kr" w:bidi="ko-kr" w:val="ko-kr"/>
        </w:rPr>
        <w:t xml:space="preserve">“현재” 확인란 설정은 현재 대시보드 보기 그룹에만 적용됩니다.</w:t>
      </w:r>
    </w:p>
    <w:p xmlns:w="http://schemas.openxmlformats.org/wordprocessingml/2006/main" w14:paraId="54485E31" w14:textId="7B6F7F9D" w:rsidR="00EC1766" w:rsidRDefault="00EC1766" w:rsidP="004015D0">
      <w:r>
        <w:rPr>
          <w:lang w:eastAsia="ko-kr" w:bidi="ko-kr" w:val="ko-kr"/>
        </w:rPr>
        <w:t xml:space="preserve">"사용 상태" 창에는 "저장", "기본값으로 다시 설정" 및 "취소" 단추가 있습니다. "Esc" 단추는 취소 작업을 실행하고, “Enter” 단추는 삽입된 데이터를 저장합니다.</w:t>
      </w:r>
    </w:p>
    <w:p xmlns:w="http://schemas.openxmlformats.org/wordprocessingml/2006/main" w14:paraId="488B02C5" w14:textId="77777777" w:rsidR="00F60539" w:rsidRDefault="00EC1766" w:rsidP="00616DEE">
      <w:r>
        <w:rPr>
          <w:lang w:eastAsia="ko-kr" w:bidi="ko-kr" w:val="ko-kr"/>
        </w:rPr>
        <w:t xml:space="preserve">"기본" 확인란 설정이 “현재” 확인란 설정과 일치하는 경우 “기본값으로 다시 설정” 단추는 사용하지 않도록 설정됩니다.</w:t>
      </w:r>
    </w:p>
    <w:p xmlns:w="http://schemas.openxmlformats.org/wordprocessingml/2006/main" w14:paraId="746ACD58" w14:textId="17F61C1B" w:rsidR="00EC1766" w:rsidRDefault="00435A06" w:rsidP="00616DEE">
      <w:r>
        <w:rPr>
          <w:noProof/>
          <w:lang w:eastAsia="ko-kr" w:bidi="ko-kr" w:val="ko-kr"/>
        </w:rPr>
        <w:drawing>
          <wp:anchor xmlns:wp="http://schemas.openxmlformats.org/drawingml/2006/wordprocessingDrawing" distT="0" distB="0" distL="114300" distR="114300" simplePos="0" relativeHeight="251658252"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noProof/>
          <w:lang w:eastAsia="ko-kr" w:bidi="ko-kr" w:val="ko-kr"/>
        </w:rPr>
        <w:drawing>
          <wp:anchor xmlns:wp="http://schemas.openxmlformats.org/drawingml/2006/wordprocessingDrawing" distT="0" distB="0" distL="114300" distR="114300" simplePos="0" relativeHeight="251658251"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492BDB9" w14:textId="1E9105A6" w:rsidR="00435A06" w:rsidRDefault="00435A06" w:rsidP="00616DEE"/>
    <w:p xmlns:w="http://schemas.openxmlformats.org/wordprocessingml/2006/main" w14:paraId="66BCBAEB" w14:textId="77777777" w:rsidR="007D43A6" w:rsidRDefault="007D43A6" w:rsidP="007D43A6">
      <w:pPr>
        <w:spacing w:after="0"/>
      </w:pPr>
      <w:r>
        <w:rPr>
          <w:noProof/>
          <w:lang w:eastAsia="ko-kr" w:bidi="ko-kr" w:val="ko-kr"/>
        </w:rPr>
        <w:drawing>
          <wp:anchor xmlns:wp="http://schemas.openxmlformats.org/drawingml/2006/wordprocessingDrawing" distT="0" distB="0" distL="114300" distR="114300" simplePos="0" relativeHeight="251658258"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"사용 상태" 보기에서 선택되지 않은 개체의 상태에는 회색 후광이 적용되며 해당 개체의 상태는 "상태" 타일의 형성에 참여하지 않습니다.</w:t>
      </w:r>
    </w:p>
    <w:p xmlns:w="http://schemas.openxmlformats.org/wordprocessingml/2006/main" w14:paraId="180BFA60" w14:textId="77777777" w:rsidR="00F60539" w:rsidRDefault="00F60539" w:rsidP="00616DEE"/>
    <w:p xmlns:w="http://schemas.openxmlformats.org/wordprocessingml/2006/main" w14:paraId="195D673F" w14:textId="7F2D1BF1" w:rsidR="00CF0B7E" w:rsidRPr="00C00FC8" w:rsidRDefault="00CF0B7E" w:rsidP="00C00FC8">
      <w:pPr>
        <w:pStyle w:val="Heading5"/>
        <w:rPr>
          <w:color w:val="auto"/>
        </w:rPr>
      </w:pPr>
      <w:bookmarkStart w:id="37" w:name="OLE_LINK124"/>
      <w:bookmarkStart w:id="38" w:name="OLE_LINK125"/>
      <w:r w:rsidRPr="00C00FC8">
        <w:rPr>
          <w:color w:val="auto"/>
          <w:lang w:eastAsia="ko-kr" w:bidi="ko-kr" w:val="ko-kr"/>
        </w:rPr>
        <w:t xml:space="preserve">집계된 타일 추가</w:t>
      </w:r>
    </w:p>
    <w:p xmlns:w="http://schemas.openxmlformats.org/wordprocessingml/2006/main" w14:paraId="36765F10" w14:textId="77777777" w:rsidR="005E1592" w:rsidRPr="002E7CDC" w:rsidRDefault="005E1592" w:rsidP="005E1592">
      <w:pPr>
        <w:pStyle w:val="AlertLabel"/>
        <w:framePr w:wrap="notBeside"/>
      </w:pPr>
      <w:r w:rsidRPr="002E7CDC">
        <w:rPr>
          <w:noProof/>
          <w:lang w:eastAsia="ko-kr" w:bidi="ko-kr" w:val="ko-kr"/>
        </w:rPr>
        <w:drawing>
          <wp:inline xmlns:wp="http://schemas.openxmlformats.org/drawingml/2006/wordprocessingDrawing"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ko-kr" w:bidi="ko-kr" w:val="ko-kr"/>
        </w:rPr>
        <w:t xml:space="preserve">참고 </w:t>
      </w:r>
    </w:p>
    <w:p xmlns:w="http://schemas.openxmlformats.org/wordprocessingml/2006/main" w14:paraId="38093ABD" w14:textId="77777777" w:rsidR="00435A06" w:rsidRDefault="00BC0A00" w:rsidP="00435A06">
      <w:r>
        <w:rPr>
          <w:lang w:eastAsia="ko-kr" w:bidi="ko-kr" w:val="ko-kr"/>
        </w:rPr>
        <w:t xml:space="preserve">집계된 타일은 데이터 센터 보기에서만 사용할 수 있습니다.</w:t>
      </w:r>
    </w:p>
    <w:p xmlns:w="http://schemas.openxmlformats.org/wordprocessingml/2006/main" w14:paraId="695C199E" w14:textId="66FA1492" w:rsidR="00435A06" w:rsidRDefault="00435A06" w:rsidP="00435A06">
      <w:r>
        <w:rPr>
          <w:lang w:eastAsia="ko-kr" w:bidi="ko-kr" w:val="ko-kr"/>
        </w:rPr>
        <w:t xml:space="preserve">그룹 메뉴 단추에서 마우스 왼쪽 또는 오른쪽 단추를 클릭하면 "집계된 타일 추가 메뉴"가 호출됩니다.</w:t>
      </w:r>
    </w:p>
    <w:p xmlns:w="http://schemas.openxmlformats.org/wordprocessingml/2006/main" w14:paraId="0D4FA3A9" w14:textId="6D09754E" w:rsidR="00435A06" w:rsidRDefault="00435A06" w:rsidP="00435A06">
      <w:r>
        <w:rPr>
          <w:noProof/>
          <w:lang w:eastAsia="ko-kr" w:bidi="ko-kr" w:val="ko-kr"/>
        </w:rPr>
        <w:drawing>
          <wp:anchor xmlns:wp="http://schemas.openxmlformats.org/drawingml/2006/wordprocessingDrawing" distT="0" distB="0" distL="114300" distR="114300" simplePos="0" relativeHeight="251658253"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이 메뉴에서 사용자는 성능 타일을 추가하고, 모니터 타일을 추가하고, 그룹의 이름을 변경하고, 그룹을 제거할 수 있습니다.</w:t>
      </w:r>
    </w:p>
    <w:p xmlns:w="http://schemas.openxmlformats.org/wordprocessingml/2006/main" w14:paraId="4346407E" w14:textId="63F30DA0" w:rsidR="00435A06" w:rsidRPr="004E5FC4" w:rsidRDefault="00435A06" w:rsidP="00435A06">
      <w:pPr>
        <w:pStyle w:val="AlertText"/>
        <w:ind w:left="0"/>
        <w:rPr>
          <w:i/>
          <w:iCs/>
        </w:rPr>
      </w:pPr>
    </w:p>
    <w:p xmlns:w="http://schemas.openxmlformats.org/wordprocessingml/2006/main" w14:paraId="45D2AF2C" w14:textId="2FCCE8F2" w:rsidR="00435A06" w:rsidRPr="007D24BF" w:rsidRDefault="00435A06" w:rsidP="00DF0CE6"/>
    <w:bookmarkEnd xmlns:w="http://schemas.openxmlformats.org/wordprocessingml/2006/main" w:id="37"/>
    <w:bookmarkEnd xmlns:w="http://schemas.openxmlformats.org/wordprocessingml/2006/main" w:id="38"/>
    <w:p xmlns:w="http://schemas.openxmlformats.org/wordprocessingml/2006/main" w14:paraId="653EC029" w14:textId="12DCF8C6" w:rsidR="008108B6" w:rsidRDefault="008108B6" w:rsidP="00C00FC8">
      <w:pPr>
        <w:pStyle w:val="Heading6"/>
      </w:pPr>
      <w:r w:rsidRPr="00C17774">
        <w:rPr>
          <w:lang w:eastAsia="ko-kr" w:bidi="ko-kr" w:val="ko-kr"/>
        </w:rPr>
        <w:t xml:space="preserve">집계된 모니터 타일 추가</w:t>
      </w:r>
    </w:p>
    <w:p xmlns:w="http://schemas.openxmlformats.org/wordprocessingml/2006/main" w14:paraId="3D17D60B" w14:textId="48DDAB9F" w:rsidR="001D1D27" w:rsidRDefault="00B73D1E" w:rsidP="001D1D27">
      <w:r>
        <w:rPr>
          <w:noProof/>
          <w:lang w:eastAsia="ko-kr" w:bidi="ko-kr" w:val="ko-kr"/>
        </w:rPr>
        <w:drawing>
          <wp:anchor xmlns:wp="http://schemas.openxmlformats.org/drawingml/2006/wordprocessingDrawing" distT="0" distB="0" distL="114300" distR="114300" simplePos="0" relativeHeight="251658263"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1D1D27">
        <w:rPr>
          <w:lang w:eastAsia="ko-kr" w:bidi="ko-kr" w:val="ko-kr"/>
        </w:rPr>
        <w:t xml:space="preserve">그룹 옵션 메뉴에서 사용자는 "집계된 모니터 타일 추가" 대화 상자를 호출할 수 있습니다. 콘텐츠가 로드되는 동안 프리로더가 표시됩니다.</w:t>
      </w:r>
    </w:p>
    <w:p xmlns:w="http://schemas.openxmlformats.org/wordprocessingml/2006/main" w14:paraId="3805FF1B" w14:textId="6162A71D" w:rsidR="00B73D1E" w:rsidRDefault="00B73D1E" w:rsidP="00B73D1E"/>
    <w:p xmlns:w="http://schemas.openxmlformats.org/wordprocessingml/2006/main" w14:paraId="1A95D8A1" w14:textId="75C996A7" w:rsidR="00B73D1E" w:rsidRDefault="00B73D1E" w:rsidP="00B73D1E">
      <w:r>
        <w:rPr>
          <w:noProof/>
          <w:lang w:eastAsia="ko-kr" w:bidi="ko-kr" w:val="ko-kr"/>
        </w:rPr>
        <w:drawing>
          <wp:anchor xmlns:wp="http://schemas.openxmlformats.org/drawingml/2006/wordprocessingDrawing" distT="0" distB="0" distL="114300" distR="114300" simplePos="0" relativeHeight="251658264"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집계된 모니터 타일의 왼쪽 부분은 색상이 지정된 도넛으로 구성되어 있습니다. 여기에는 다른 상태의 개체에 대한 한 상태의 개체의 상대적 비율이 총 엔터티 수와 함께 표시됩니다.</w:t>
      </w:r>
    </w:p>
    <w:p xmlns:w="http://schemas.openxmlformats.org/wordprocessingml/2006/main" w14:paraId="01A45D20" w14:textId="28A913D6" w:rsidR="00B73D1E" w:rsidRDefault="00B73D1E" w:rsidP="00B73D1E"/>
    <w:p xmlns:w="http://schemas.openxmlformats.org/wordprocessingml/2006/main" w14:paraId="112F45C6" w14:textId="77E3F5B1" w:rsidR="00B73D1E" w:rsidRDefault="00B73D1E" w:rsidP="00B73D1E">
      <w:r>
        <w:rPr>
          <w:lang w:eastAsia="ko-kr" w:bidi="ko-kr" w:val="ko-kr"/>
        </w:rPr>
        <w:t xml:space="preserve">타일의 오른쪽 부분에는 상태의 목록과 상태별 개체 수가 있습니다. 상태에 개체가 없는 경우 상태를 나타내는 행이 표시되지 않습니다. 도넛 부분을 마우스로 가리키면 해당 개체 수 또는 상태 이름의 후광이 변경됩니다.</w:t>
      </w:r>
    </w:p>
    <w:p xmlns:w="http://schemas.openxmlformats.org/wordprocessingml/2006/main" w14:paraId="5D94795C" w14:textId="0D64C6D3" w:rsidR="00B73D1E" w:rsidRDefault="00B73D1E" w:rsidP="00B73D1E">
      <w:r>
        <w:rPr>
          <w:noProof/>
          <w:lang w:eastAsia="ko-kr" w:bidi="ko-kr" w:val="ko-kr"/>
        </w:rPr>
        <w:drawing>
          <wp:anchor xmlns:wp="http://schemas.openxmlformats.org/drawingml/2006/wordprocessingDrawing" distT="0" distB="0" distL="114300" distR="114300" simplePos="0" relativeHeight="251658265"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모든 집계된 모니터 요소에는 해당하는 도구 설명이 있습니다.</w:t>
      </w:r>
    </w:p>
    <w:p xmlns:w="http://schemas.openxmlformats.org/wordprocessingml/2006/main" w14:paraId="24009800" w14:textId="6A80033E" w:rsidR="00B73D1E" w:rsidRPr="00762C25" w:rsidRDefault="00B73D1E" w:rsidP="00B73D1E"/>
    <w:p xmlns:w="http://schemas.openxmlformats.org/wordprocessingml/2006/main" w14:paraId="18710A7E" w14:textId="42BE120F" w:rsidR="00B73D1E" w:rsidRPr="001D1D27" w:rsidRDefault="00B73D1E" w:rsidP="001D1D27"/>
    <w:p xmlns:w="http://schemas.openxmlformats.org/wordprocessingml/2006/main" w14:paraId="3B192E7E" w14:textId="1B282D12" w:rsidR="00C867A7" w:rsidRDefault="00C867A7" w:rsidP="00C00FC8">
      <w:pPr>
        <w:pStyle w:val="Heading6"/>
        <w:rPr>
          <w:noProof/>
        </w:rPr>
      </w:pPr>
      <w:r w:rsidRPr="00C17774">
        <w:rPr>
          <w:lang w:eastAsia="ko-kr" w:bidi="ko-kr" w:val="ko-kr"/>
        </w:rPr>
        <w:t xml:space="preserve">집계된 성능 타일 추가</w:t>
      </w:r>
    </w:p>
    <w:p xmlns:w="http://schemas.openxmlformats.org/wordprocessingml/2006/main" w14:paraId="5C294B03" w14:textId="27875F3F" w:rsidR="003C117B" w:rsidRDefault="003C117B" w:rsidP="003C117B">
      <w:r>
        <w:rPr>
          <w:noProof/>
          <w:lang w:eastAsia="ko-kr" w:bidi="ko-kr" w:val="ko-kr"/>
        </w:rPr>
        <w:drawing>
          <wp:anchor xmlns:wp="http://schemas.openxmlformats.org/drawingml/2006/wordprocessingDrawing" distT="0" distB="0" distL="114300" distR="114300" simplePos="0" relativeHeight="251658259"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그룹 옵션 메뉴에서 사용자는 "집계된 성능 타일 추가" 대화 상자를 호출할 수 있습니다. 콘텐츠가 로드되는 동안 프리로더가 표시됩니다.</w:t>
      </w:r>
    </w:p>
    <w:p xmlns:w="http://schemas.openxmlformats.org/wordprocessingml/2006/main" w14:paraId="1E86E097" w14:textId="4C607BC4" w:rsidR="003C117B" w:rsidRDefault="003C117B" w:rsidP="003C117B">
      <w:r>
        <w:rPr>
          <w:lang w:eastAsia="ko-kr" w:bidi="ko-kr" w:val="ko-kr"/>
        </w:rPr>
        <w:t xml:space="preserve">표시 이름은 필수 필드이며 사용자가 성능 규칙을 선택할 때 자동으로 채워집니다. 다른 선택된 규칙이 이 필드를 재정의하지 않습니다. 사용자가 이 필드를 이미 채운 경우 자동 채우기 메커니즘이 작동하지 않습니다.</w:t>
      </w:r>
    </w:p>
    <w:p xmlns:w="http://schemas.openxmlformats.org/wordprocessingml/2006/main" w14:paraId="3762C5DE" w14:textId="3DA29D09" w:rsidR="003C117B" w:rsidRDefault="003C117B" w:rsidP="003C117B">
      <w:pPr>
        <w:spacing w:after="0"/>
      </w:pPr>
      <w:r>
        <w:rPr>
          <w:lang w:eastAsia="ko-kr" w:bidi="ko-kr" w:val="ko-kr"/>
        </w:rPr>
        <w:t xml:space="preserve">"클래스" 열에는 그룹에 포함된 모든 클래스가 표시됩니다. "성능 규칙" 열에는 클래스의 모든 성능 규칙이 표시됩니다. </w:t>
      </w:r>
    </w:p>
    <w:p xmlns:w="http://schemas.openxmlformats.org/wordprocessingml/2006/main" w14:paraId="634D9449" w14:textId="2738A80A" w:rsidR="003C117B" w:rsidRDefault="003C117B" w:rsidP="003C117B">
      <w:pPr>
        <w:spacing w:after="0"/>
      </w:pPr>
      <w:r>
        <w:rPr>
          <w:noProof/>
          <w:lang w:eastAsia="ko-kr" w:bidi="ko-kr" w:val="ko-kr"/>
        </w:rPr>
        <w:drawing>
          <wp:anchor xmlns:wp="http://schemas.openxmlformats.org/drawingml/2006/wordprocessingDrawing" distT="0" distB="0" distL="114300" distR="114300" simplePos="0" relativeHeight="251658260"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참고: 모든 클래스 규칙에 동일한 접두사(예: “MSSSQL SERVER 2014:”)가 있는 경우 접두사가 표시되지 않습니다. 부모 클래스가 먼저 "클래스" 목록에서 사전순으로 표시된 다음 자식 클래스가 사전순으로 표시됩니다. "성능 규칙" 드롭다운 목록의 규칙도 사전순으로 표시됩니다. 규칙이 이미 선택된 클래스가 먼저 표시됩니다.</w:t>
      </w:r>
    </w:p>
    <w:p xmlns:w="http://schemas.openxmlformats.org/wordprocessingml/2006/main" w14:paraId="323EAF07" w14:textId="70FD4431" w:rsidR="003C117B" w:rsidRPr="003C7B4D" w:rsidRDefault="003C117B" w:rsidP="003C117B">
      <w:pPr>
        <w:spacing w:after="0"/>
      </w:pPr>
    </w:p>
    <w:p xmlns:w="http://schemas.openxmlformats.org/wordprocessingml/2006/main" w14:paraId="4A9C9770" w14:textId="631C5FCF" w:rsidR="003C117B" w:rsidRDefault="003C117B" w:rsidP="003C117B">
      <w:pPr>
        <w:spacing w:after="0"/>
      </w:pPr>
      <w:r>
        <w:rPr>
          <w:lang w:eastAsia="ko-kr" w:bidi="ko-kr" w:val="ko-kr"/>
        </w:rPr>
        <w:t xml:space="preserve">"X" 단추는 선택된 데이터를 초기화합니다. 조건이 충족되면 유효성 검사 메시지가 사라집니다.</w:t>
      </w:r>
    </w:p>
    <w:p xmlns:w="http://schemas.openxmlformats.org/wordprocessingml/2006/main" w14:paraId="628270FF" w14:textId="5D0B1389" w:rsidR="003C117B" w:rsidRDefault="003C117B" w:rsidP="003C117B">
      <w:r>
        <w:rPr>
          <w:noProof/>
          <w:lang w:eastAsia="ko-kr" w:bidi="ko-kr" w:val="ko-kr"/>
        </w:rPr>
        <w:drawing>
          <wp:anchor xmlns:wp="http://schemas.openxmlformats.org/drawingml/2006/wordprocessingDrawing" distT="0" distB="0" distL="114300" distR="114300" simplePos="0" relativeHeight="251658261"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Enter 및 Esc 단추에는 각각 저장 및 취소 구성이 있습니다. 사용자가 성능 타일을 축소된 그룹에 추가하는 경우 그룹이 자동으로 확대되고 화면이 위젯의 가운데에 표시됩니다.</w:t>
      </w:r>
    </w:p>
    <w:p xmlns:w="http://schemas.openxmlformats.org/wordprocessingml/2006/main" w14:paraId="3E834376" w14:textId="451490DD" w:rsidR="003C117B" w:rsidRDefault="003C117B" w:rsidP="003C117B"/>
    <w:p xmlns:w="http://schemas.openxmlformats.org/wordprocessingml/2006/main" w14:paraId="469B9900" w14:textId="11A0531B" w:rsidR="003C117B" w:rsidRDefault="003C117B" w:rsidP="003C117B">
      <w:r>
        <w:rPr>
          <w:noProof/>
          <w:lang w:eastAsia="ko-kr" w:bidi="ko-kr" w:val="ko-kr"/>
        </w:rPr>
        <w:drawing>
          <wp:anchor xmlns:wp="http://schemas.openxmlformats.org/drawingml/2006/wordprocessingDrawing" distT="0" distB="0" distL="114300" distR="114300" simplePos="0" relativeHeight="251658262"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성능 타일에는 5개의 열이 있습니다. 각 열은 값의 범위를 나타냅니다. 열을 마우스로 가리킬 때 자세한 정보가 포함된 도구 설명이 표시됩니다. 위젯의 오른쪽 위 모서리에 값의 수준이 표시될 수 있습니다. 선택된 성능 규칙이 아무 것도 반환하지 않는 경우 위젯에는 "데이터 없음" 메시지가 표시됩니다. 위젯이 반환하는 값은 에이전트에서 받은 마지막 값으로 표시됩니다. 집계된 성능 타일 이름에는 해당하는 도구 설명이 있습니다.</w:t>
      </w:r>
    </w:p>
    <w:p xmlns:w="http://schemas.openxmlformats.org/wordprocessingml/2006/main" w14:paraId="136CFA88" w14:textId="2A2A042B" w:rsidR="003C117B" w:rsidRDefault="003C117B" w:rsidP="003C117B"/>
    <w:p xmlns:w="http://schemas.openxmlformats.org/wordprocessingml/2006/main" w14:paraId="3405C5F1" w14:textId="479C51C8" w:rsidR="00513533" w:rsidRDefault="00BF4CD6" w:rsidP="00BF4CD6">
      <w:pPr>
        <w:pStyle w:val="Heading4"/>
        <w:rPr>
          <w:noProof/>
        </w:rPr>
      </w:pPr>
      <w:r w:rsidRPr="00C17774">
        <w:rPr>
          <w:lang w:eastAsia="ko-kr" w:bidi="ko-kr" w:val="ko-kr"/>
        </w:rPr>
        <w:t xml:space="preserve">가상 그룹 추가</w:t>
      </w:r>
    </w:p>
    <w:p xmlns:w="http://schemas.openxmlformats.org/wordprocessingml/2006/main" w14:paraId="45CBE426" w14:textId="23D42C0F" w:rsidR="00BF4CD6" w:rsidRDefault="00BF4CD6" w:rsidP="00BF4CD6">
      <w:r>
        <w:rPr>
          <w:noProof/>
          <w:lang w:eastAsia="ko-kr" w:bidi="ko-kr" w:val="ko-kr"/>
        </w:rPr>
        <w:drawing>
          <wp:anchor xmlns:wp="http://schemas.openxmlformats.org/drawingml/2006/wordprocessingDrawing" distT="0" distB="0" distL="114300" distR="114300" simplePos="0" relativeHeight="251658266"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ko-kr" w:bidi="ko-kr" w:val="ko-kr"/>
        </w:rPr>
        <w:t xml:space="preserve">많은 클래스가 있는 가상 그룹을 데이터 센터 대시보드에 추가할 수 있습니다.</w:t>
      </w:r>
    </w:p>
    <w:p xmlns:w="http://schemas.openxmlformats.org/wordprocessingml/2006/main" w14:paraId="451E6A4F" w14:textId="28735013" w:rsidR="00513533" w:rsidRPr="003C117B" w:rsidRDefault="00513533" w:rsidP="003C117B"/>
    <w:p xmlns:w="http://schemas.openxmlformats.org/wordprocessingml/2006/main" w14:paraId="52614B34" w14:textId="67CC78A2" w:rsidR="00E6266D" w:rsidRDefault="00E6266D" w:rsidP="00BD59A8">
      <w:pPr>
        <w:pStyle w:val="Heading3"/>
      </w:pPr>
      <w:r>
        <w:rPr>
          <w:lang w:eastAsia="ko-kr" w:bidi="ko-kr" w:val="ko-kr"/>
        </w:rPr>
        <w:t xml:space="preserve">인스턴스 대시보드 조정</w:t>
      </w:r>
    </w:p>
    <w:p xmlns:w="http://schemas.openxmlformats.org/wordprocessingml/2006/main" w14:paraId="5365F92D" w14:textId="77777777" w:rsidR="00620C46" w:rsidRPr="002E7CDC" w:rsidRDefault="00620C46" w:rsidP="00620C46">
      <w:pPr>
        <w:pStyle w:val="AlertLabel"/>
        <w:framePr w:wrap="notBeside"/>
      </w:pPr>
      <w:r w:rsidRPr="002E7CDC">
        <w:rPr>
          <w:noProof/>
          <w:lang w:eastAsia="ko-kr" w:bidi="ko-kr" w:val="ko-kr"/>
        </w:rPr>
        <w:drawing>
          <wp:inline xmlns:wp="http://schemas.openxmlformats.org/drawingml/2006/wordprocessingDrawing"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ko-kr" w:bidi="ko-kr" w:val="ko-kr"/>
        </w:rPr>
        <w:t xml:space="preserve">참고 </w:t>
      </w:r>
    </w:p>
    <w:p xmlns:w="http://schemas.openxmlformats.org/wordprocessingml/2006/main" w14:paraId="664977B4" w14:textId="589DDDF8" w:rsidR="007D24BF" w:rsidRDefault="007D24BF" w:rsidP="007D24BF">
      <w:bookmarkStart w:id="41" w:name="OLE_LINK129"/>
      <w:bookmarkStart w:id="42" w:name="OLE_LINK130"/>
      <w:bookmarkStart w:id="43" w:name="OLE_LINK131"/>
      <w:r>
        <w:rPr>
          <w:lang w:eastAsia="ko-kr" w:bidi="ko-kr" w:val="ko-kr"/>
        </w:rPr>
        <w:t xml:space="preserve">인스턴스 타일은 인스턴스 보기에서만 사용할 수 있습니다.</w:t>
      </w:r>
    </w:p>
    <w:p xmlns:w="http://schemas.openxmlformats.org/wordprocessingml/2006/main" w14:paraId="5492CF29" w14:textId="3FCE9B86" w:rsidR="00656E0B" w:rsidRDefault="00656E0B" w:rsidP="007D24BF"/>
    <w:p xmlns:w="http://schemas.openxmlformats.org/wordprocessingml/2006/main" w14:paraId="2905D25B" w14:textId="3CAB10A3" w:rsidR="00656E0B" w:rsidRDefault="00AE1965" w:rsidP="00656E0B">
      <w:r>
        <w:rPr>
          <w:noProof/>
          <w:lang w:eastAsia="ko-kr" w:bidi="ko-kr" w:val="ko-kr"/>
        </w:rPr>
        <w:drawing>
          <wp:anchor xmlns:wp="http://schemas.openxmlformats.org/drawingml/2006/wordprocessingDrawing" distT="0" distB="0" distL="114300" distR="114300" simplePos="0" relativeHeight="251658267"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ko-kr" w:bidi="ko-kr" w:val="ko-kr"/>
        </w:rPr>
        <w:t xml:space="preserve">사용자는 그룹 위젯의 그룹이나 가상 그룹을 두 번 클릭하여 인스턴스 대시보드로 드릴다운합니다. 개체 트리는 인스턴스 대시보드 보기 위쪽에 표시됩니다.</w:t>
      </w:r>
    </w:p>
    <w:p xmlns:w="http://schemas.openxmlformats.org/wordprocessingml/2006/main" w14:paraId="5F63B5E3" w14:textId="18DEF6B4" w:rsidR="00656E0B" w:rsidRDefault="00656E0B" w:rsidP="00656E0B"/>
    <w:p xmlns:w="http://schemas.openxmlformats.org/wordprocessingml/2006/main" w14:paraId="0F45B496" w14:textId="0DB93332" w:rsidR="00656E0B" w:rsidRDefault="007972F7" w:rsidP="00656E0B">
      <w:pPr>
        <w:spacing w:after="0"/>
      </w:pPr>
      <w:r>
        <w:rPr>
          <w:noProof/>
          <w:lang w:eastAsia="ko-kr" w:bidi="ko-kr" w:val="ko-kr"/>
        </w:rPr>
        <w:drawing>
          <wp:anchor xmlns:wp="http://schemas.openxmlformats.org/drawingml/2006/wordprocessingDrawing" distT="0" distB="0" distL="114300" distR="114300" simplePos="0" relativeHeight="251658268"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ko-kr" w:bidi="ko-kr" w:val="ko-kr"/>
        </w:rPr>
        <w:t xml:space="preserve">사용자에게 그룹이나 가상 그룹의 첫 번째 수준에 있는 그룹 개체의 목록이 표시됩니다.</w:t>
      </w:r>
    </w:p>
    <w:p xmlns:w="http://schemas.openxmlformats.org/wordprocessingml/2006/main" w14:paraId="002DA049" w14:textId="1AECE927" w:rsidR="00656E0B" w:rsidRDefault="00656E0B" w:rsidP="00656E0B">
      <w:pPr>
        <w:spacing w:after="0"/>
      </w:pPr>
    </w:p>
    <w:p xmlns:w="http://schemas.openxmlformats.org/wordprocessingml/2006/main" w14:paraId="716AB010" w14:textId="74889155" w:rsidR="00656E0B" w:rsidRDefault="007972F7" w:rsidP="00656E0B">
      <w:pPr>
        <w:spacing w:after="0"/>
      </w:pPr>
      <w:r>
        <w:rPr>
          <w:noProof/>
          <w:lang w:eastAsia="ko-kr" w:bidi="ko-kr" w:val="ko-kr"/>
        </w:rPr>
        <w:drawing>
          <wp:anchor xmlns:wp="http://schemas.openxmlformats.org/drawingml/2006/wordprocessingDrawing" distT="0" distB="0" distL="114300" distR="114300" simplePos="0" relativeHeight="251658269"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ko-kr" w:bidi="ko-kr" w:val="ko-kr"/>
        </w:rPr>
        <w:t xml:space="preserve">사용자가 그룹 개체를 드릴다운하는 경우 그룹 개체 자식의 목록이 표시됩니다.</w:t>
      </w:r>
    </w:p>
    <w:p xmlns:w="http://schemas.openxmlformats.org/wordprocessingml/2006/main" w14:paraId="535D08BE" w14:textId="77777777" w:rsidR="00AE1965" w:rsidRDefault="00AE1965" w:rsidP="00656E0B">
      <w:pPr>
        <w:spacing w:after="0"/>
      </w:pPr>
    </w:p>
    <w:p xmlns:w="http://schemas.openxmlformats.org/wordprocessingml/2006/main" w14:paraId="5672BA8F" w14:textId="33254D25" w:rsidR="00656E0B" w:rsidRDefault="007972F7" w:rsidP="00656E0B">
      <w:pPr>
        <w:spacing w:after="0"/>
      </w:pPr>
      <w:r>
        <w:rPr>
          <w:lang w:eastAsia="ko-kr" w:bidi="ko-kr" w:val="ko-kr"/>
        </w:rPr>
        <w:t xml:space="preserve">그룹 개체 또는 해당 자식에 자식이 없는 경우 사용자가 드릴다운할 수 없습니다.</w:t>
      </w:r>
    </w:p>
    <w:p xmlns:w="http://schemas.openxmlformats.org/wordprocessingml/2006/main" w14:paraId="66698DBC" w14:textId="410EFF36" w:rsidR="00656E0B" w:rsidRDefault="00656E0B" w:rsidP="00656E0B">
      <w:r>
        <w:rPr>
          <w:lang w:eastAsia="ko-kr" w:bidi="ko-kr" w:val="ko-kr"/>
        </w:rPr>
        <w:t xml:space="preserve">"뒤로" 단추는 이전 인스턴스 대시보드를 엽니다. 사용자는 요소를 클릭하여 대시보드로 직접 이동할 수 있습니다. 그룹의 개체나 개체의 자식이 모두 상태별로 정렬됩니다. 가장 위험한 항목이 목록의 위쪽에 배치됩니다.</w:t>
      </w:r>
    </w:p>
    <w:p xmlns:w="http://schemas.openxmlformats.org/wordprocessingml/2006/main" w14:paraId="7A6F4DE5" w14:textId="77777777" w:rsidR="00656E0B" w:rsidRPr="00A33E53" w:rsidRDefault="00656E0B" w:rsidP="00656E0B">
      <w:r>
        <w:rPr>
          <w:lang w:eastAsia="ko-kr" w:bidi="ko-kr" w:val="ko-kr"/>
        </w:rPr>
        <w:t xml:space="preserve">"세부 정보" 위젯에는 선택된 엔터티의 모든 속성이 나열됩니다. 사용자가 대시보드를 열 때 첫 번째 요소가 자동으로 선택되지만, 사용자가 다른 개체를 선택하면 새로 고침 이벤트가 발생하는 경우에도 선택 항목이 유지됩니다.</w:t>
      </w:r>
    </w:p>
    <w:p xmlns:w="http://schemas.openxmlformats.org/wordprocessingml/2006/main" w14:paraId="1B0C39E9" w14:textId="5103F95F" w:rsidR="00656E0B" w:rsidRDefault="00656E0B" w:rsidP="00656E0B">
      <w:r>
        <w:rPr>
          <w:lang w:eastAsia="ko-kr" w:bidi="ko-kr" w:val="ko-kr"/>
        </w:rPr>
        <w:t xml:space="preserve">대시보드의 머리글에서 </w:t>
      </w:r>
      <w:r>
        <w:rPr>
          <w:noProof/>
          <w:lang w:eastAsia="ko-kr" w:bidi="ko-kr" w:val="ko-kr"/>
        </w:rPr>
        <w:drawing>
          <wp:inline xmlns:wp="http://schemas.openxmlformats.org/drawingml/2006/wordprocessingDrawing"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lang w:eastAsia="ko-kr" w:bidi="ko-kr" w:val="ko-kr"/>
        </w:rPr>
        <w:t xml:space="preserve"> 아이콘을 클릭하면 모든 데이터가 클립보드에 복사됩니다. 사용자가 세부 정보 위젯에서 속성을 마우스로 가리키면 속성 데이터를 복사할 수 있도록 유사한 단추가 거기에 표시됩니다.</w:t>
      </w:r>
    </w:p>
    <w:p xmlns:w="http://schemas.openxmlformats.org/wordprocessingml/2006/main" w14:paraId="3F1672E4" w14:textId="0100FED5" w:rsidR="00656E0B" w:rsidRDefault="00AE1965" w:rsidP="00656E0B">
      <w:pPr>
        <w:spacing w:after="0"/>
      </w:pPr>
      <w:r>
        <w:rPr>
          <w:noProof/>
          <w:lang w:eastAsia="ko-kr" w:bidi="ko-kr" w:val="ko-kr"/>
        </w:rPr>
        <w:drawing>
          <wp:anchor xmlns:wp="http://schemas.openxmlformats.org/drawingml/2006/wordprocessingDrawing" distT="0" distB="0" distL="114300" distR="114300" simplePos="0" relativeHeight="251658270"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ko-kr" w:bidi="ko-kr" w:val="ko-kr"/>
        </w:rPr>
        <w:t xml:space="preserve">필터는 엔터티 이름 및 엔터티 경로를 검색하거나 엔터티 이름만 검색합니다. </w:t>
      </w:r>
    </w:p>
    <w:p xmlns:w="http://schemas.openxmlformats.org/wordprocessingml/2006/main" w14:paraId="5B426719" w14:textId="2A16AED7" w:rsidR="00656E0B" w:rsidRDefault="00656E0B" w:rsidP="00656E0B">
      <w:pPr>
        <w:spacing w:after="0"/>
      </w:pPr>
    </w:p>
    <w:p xmlns:w="http://schemas.openxmlformats.org/wordprocessingml/2006/main" w14:paraId="1D7A14DB" w14:textId="48E21567" w:rsidR="00656E0B" w:rsidRDefault="00656E0B" w:rsidP="00656E0B">
      <w:pPr>
        <w:spacing w:after="0"/>
      </w:pPr>
      <w:r>
        <w:rPr>
          <w:lang w:eastAsia="ko-kr" w:bidi="ko-kr" w:val="ko-kr"/>
        </w:rPr>
        <w:t xml:space="preserve">이는 "설정" 보기에서 "인스턴스 경로 표시" 확인란의 구성에 따라 달라집니다.</w:t>
      </w:r>
    </w:p>
    <w:p xmlns:w="http://schemas.openxmlformats.org/wordprocessingml/2006/main" w14:paraId="6F7EE92D" w14:textId="245BEBFB" w:rsidR="00656E0B" w:rsidRDefault="00AE1965" w:rsidP="00656E0B">
      <w:pPr>
        <w:spacing w:after="0"/>
      </w:pPr>
      <w:r>
        <w:rPr>
          <w:noProof/>
          <w:lang w:eastAsia="ko-kr" w:bidi="ko-kr" w:val="ko-kr"/>
        </w:rPr>
        <w:drawing>
          <wp:anchor xmlns:wp="http://schemas.openxmlformats.org/drawingml/2006/wordprocessingDrawing" distT="0" distB="0" distL="114300" distR="114300" simplePos="0" relativeHeight="251658272"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72C45875" w14:textId="2E570BAA" w:rsidR="00656E0B" w:rsidRDefault="00AE1965" w:rsidP="00656E0B">
      <w:pPr>
        <w:spacing w:after="0"/>
      </w:pPr>
      <w:r>
        <w:rPr>
          <w:noProof/>
          <w:lang w:eastAsia="ko-kr" w:bidi="ko-kr" w:val="ko-kr"/>
        </w:rPr>
        <w:drawing>
          <wp:anchor xmlns:wp="http://schemas.openxmlformats.org/drawingml/2006/wordprocessingDrawing" distT="0" distB="0" distL="114300" distR="114300" simplePos="0" relativeHeight="251658271"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ko-kr" w:bidi="ko-kr" w:val="ko-kr"/>
        </w:rPr>
        <w:t xml:space="preserve">"활성 경고"는 종결된 경고를 제외하고 모든 개체 경고를 표시합니다(사용자 지정 경고도 표시됨).</w:t>
      </w:r>
    </w:p>
    <w:p xmlns:w="http://schemas.openxmlformats.org/wordprocessingml/2006/main" w14:paraId="639ED665" w14:textId="77777777" w:rsidR="00AE1965" w:rsidRDefault="00AE1965" w:rsidP="00656E0B">
      <w:pPr>
        <w:spacing w:after="0"/>
      </w:pPr>
    </w:p>
    <w:p xmlns:w="http://schemas.openxmlformats.org/wordprocessingml/2006/main" w14:paraId="71827D1B" w14:textId="562DB7CE" w:rsidR="00656E0B" w:rsidRDefault="00AE1965" w:rsidP="00656E0B">
      <w:pPr>
        <w:spacing w:after="0"/>
      </w:pPr>
      <w:r>
        <w:rPr>
          <w:noProof/>
          <w:lang w:eastAsia="ko-kr" w:bidi="ko-kr" w:val="ko-kr"/>
        </w:rPr>
        <w:drawing>
          <wp:anchor xmlns:wp="http://schemas.openxmlformats.org/drawingml/2006/wordprocessingDrawing" distT="0" distB="0" distL="114300" distR="114300" simplePos="0" relativeHeight="251658273"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ko-kr" w:bidi="ko-kr" w:val="ko-kr"/>
        </w:rPr>
        <w:t xml:space="preserve">참고: 활성 경고 수가 "활성 경고" 제목 옆의 괄호 안에 표시됩니다.</w:t>
      </w:r>
    </w:p>
    <w:p xmlns:w="http://schemas.openxmlformats.org/wordprocessingml/2006/main" w14:paraId="360677B6" w14:textId="3CD1C2DF" w:rsidR="00656E0B" w:rsidRPr="004E748F" w:rsidRDefault="00656E0B" w:rsidP="00656E0B">
      <w:pPr>
        <w:spacing w:after="0"/>
      </w:pPr>
    </w:p>
    <w:p xmlns:w="http://schemas.openxmlformats.org/wordprocessingml/2006/main" w14:paraId="312B412F" w14:textId="655FEE17" w:rsidR="00656E0B" w:rsidRPr="004E748F" w:rsidRDefault="00AE1965" w:rsidP="00656E0B">
      <w:pPr>
        <w:spacing w:after="0"/>
      </w:pPr>
      <w:r>
        <w:rPr>
          <w:noProof/>
          <w:lang w:eastAsia="ko-kr" w:bidi="ko-kr" w:val="ko-kr"/>
        </w:rPr>
        <w:drawing>
          <wp:anchor xmlns:wp="http://schemas.openxmlformats.org/drawingml/2006/wordprocessingDrawing" distT="0" distB="0" distL="114300" distR="114300" simplePos="0" relativeHeight="251658274"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4E748F">
        <w:rPr>
          <w:lang w:eastAsia="ko-kr" w:bidi="ko-kr" w:val="ko-kr"/>
        </w:rPr>
        <w:t xml:space="preserve">"Show alerts from all levels(모든 수준의 경고 표시)" 확인란이 선택된 경우 개체 경고와 해당 자식의 경고가 표시됩니다.</w:t>
      </w:r>
    </w:p>
    <w:p xmlns:w="http://schemas.openxmlformats.org/wordprocessingml/2006/main" w14:paraId="63706729" w14:textId="4CF870E5" w:rsidR="00656E0B" w:rsidRPr="004E748F" w:rsidRDefault="00656E0B" w:rsidP="00656E0B">
      <w:pPr>
        <w:spacing w:after="0"/>
      </w:pPr>
    </w:p>
    <w:p xmlns:w="http://schemas.openxmlformats.org/wordprocessingml/2006/main" w14:paraId="6A328DD9" w14:textId="55462D28" w:rsidR="00656E0B" w:rsidRDefault="00AE1965" w:rsidP="00656E0B">
      <w:pPr>
        <w:spacing w:after="0"/>
      </w:pPr>
      <w:r>
        <w:rPr>
          <w:noProof/>
          <w:lang w:eastAsia="ko-kr" w:bidi="ko-kr" w:val="ko-kr"/>
        </w:rPr>
        <w:drawing>
          <wp:anchor xmlns:wp="http://schemas.openxmlformats.org/drawingml/2006/wordprocessingDrawing" distT="0" distB="0" distL="114300" distR="114300" simplePos="0" relativeHeight="251658275"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ko-kr" w:bidi="ko-kr" w:val="ko-kr"/>
        </w:rPr>
        <w:t xml:space="preserve">경고는 "필터" 필드를 통해 이름으로 필터링될 수 있습니다.</w:t>
      </w:r>
    </w:p>
    <w:p xmlns:w="http://schemas.openxmlformats.org/wordprocessingml/2006/main" w14:paraId="7BC11BC9" w14:textId="1FC9F9D4" w:rsidR="00AE1965" w:rsidRDefault="00AE1965" w:rsidP="00656E0B">
      <w:pPr>
        <w:spacing w:after="0"/>
      </w:pPr>
    </w:p>
    <w:p xmlns:w="http://schemas.openxmlformats.org/wordprocessingml/2006/main" w14:paraId="1F50BCC9" w14:textId="43935DBA" w:rsidR="00656E0B" w:rsidRDefault="00AE1965" w:rsidP="00656E0B">
      <w:pPr>
        <w:spacing w:after="0"/>
      </w:pPr>
      <w:r>
        <w:rPr>
          <w:noProof/>
          <w:lang w:eastAsia="ko-kr" w:bidi="ko-kr" w:val="ko-kr"/>
        </w:rPr>
        <w:drawing>
          <wp:anchor xmlns:wp="http://schemas.openxmlformats.org/drawingml/2006/wordprocessingDrawing" distT="0" distB="0" distL="114300" distR="114300" simplePos="0" relativeHeight="251658276"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ko-kr" w:bidi="ko-kr" w:val="ko-kr"/>
        </w:rPr>
        <w:t xml:space="preserve">"관련 개체" 및 "경고" 타일은 기본적으로 표시되며 삭제될 수 없습니다. 타일에는 집계된 상태 타일과 유사한 논리가 있습니다. 사용자가 타일을 두 번 클릭하면 선택된 개체의 자식으로 드릴다운됩니다.</w:t>
      </w:r>
    </w:p>
    <w:p xmlns:w="http://schemas.openxmlformats.org/wordprocessingml/2006/main" w14:paraId="77672E01" w14:textId="6123DC5E" w:rsidR="00656E0B" w:rsidRDefault="00656E0B" w:rsidP="00656E0B">
      <w:pPr>
        <w:spacing w:after="0"/>
      </w:pPr>
    </w:p>
    <w:p xmlns:w="http://schemas.openxmlformats.org/wordprocessingml/2006/main" w14:paraId="4C5CC50A" w14:textId="6C0F040B" w:rsidR="00656E0B" w:rsidRDefault="00AE1965" w:rsidP="00656E0B">
      <w:pPr>
        <w:spacing w:after="0"/>
      </w:pPr>
      <w:r>
        <w:rPr>
          <w:noProof/>
          <w:lang w:eastAsia="ko-kr" w:bidi="ko-kr" w:val="ko-kr"/>
        </w:rPr>
        <w:drawing>
          <wp:anchor xmlns:wp="http://schemas.openxmlformats.org/drawingml/2006/wordprocessingDrawing" distT="0" distB="0" distL="114300" distR="114300" simplePos="0" relativeHeight="251658277"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ko-kr" w:bidi="ko-kr" w:val="ko-kr"/>
        </w:rPr>
        <w:t xml:space="preserve">"관련 개체" 타일에는 개체의 다음 수준 자식이 표시됩니다. 타일의 색은 자식의 최악의 상태 색을 따릅니다. 사용자는 타일의 이름 아래에서 사용자는 최악의 상태인 개체 자식의 수와 총 자식 수를 볼 수 있습니다. 최악의 개체 자식 상태의 상태 이름 및 상태 아이콘은 개체 자식의 수 아래에 표시됩니다.</w:t>
      </w:r>
    </w:p>
    <w:p xmlns:w="http://schemas.openxmlformats.org/wordprocessingml/2006/main" w14:paraId="1DFFE109" w14:textId="6C57ED46" w:rsidR="00656E0B" w:rsidRDefault="00656E0B" w:rsidP="00656E0B">
      <w:pPr>
        <w:spacing w:after="0"/>
      </w:pPr>
    </w:p>
    <w:p xmlns:w="http://schemas.openxmlformats.org/wordprocessingml/2006/main" w14:paraId="7C68C5EC" w14:textId="1EC811A2" w:rsidR="00656E0B" w:rsidRPr="00776ED1" w:rsidRDefault="00AE1965" w:rsidP="00656E0B">
      <w:pPr>
        <w:spacing w:after="0"/>
        <w:rPr>
          <w:color w:val="000000" w:themeColor="text1"/>
        </w:rPr>
      </w:pPr>
      <w:r>
        <w:rPr>
          <w:noProof/>
          <w:lang w:eastAsia="ko-kr" w:bidi="ko-kr" w:val="ko-kr"/>
        </w:rPr>
        <w:drawing>
          <wp:anchor xmlns:wp="http://schemas.openxmlformats.org/drawingml/2006/wordprocessingDrawing" distT="0" distB="0" distL="114300" distR="114300" simplePos="0" relativeHeight="251658278"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776ED1">
        <w:rPr>
          <w:color w:val="000000" w:themeColor="text1"/>
          <w:lang w:eastAsia="ko-kr" w:bidi="ko-kr" w:val="ko-kr"/>
        </w:rPr>
        <w:t xml:space="preserve">"경고" 타일에는 자식의 최악의 경고 + 자식의 자식의 최악의 경고 수가 표시됩니다. 타일의 색은 자식의 최악의 경고 색을 따릅니다. 최악의 자식의 경고에 대한 심각도 이름 및 심각도 아이콘이 경고 수 아래에 표시됩니다.</w:t>
      </w:r>
    </w:p>
    <w:p xmlns:w="http://schemas.openxmlformats.org/wordprocessingml/2006/main" w14:paraId="5A7DDCA7" w14:textId="43448947" w:rsidR="00656E0B" w:rsidRPr="000A0F82" w:rsidRDefault="00656E0B" w:rsidP="00656E0B">
      <w:pPr>
        <w:spacing w:after="0"/>
        <w:rPr>
          <w:color w:val="FF0000"/>
        </w:rPr>
      </w:pPr>
    </w:p>
    <w:p xmlns:w="http://schemas.openxmlformats.org/wordprocessingml/2006/main" w14:paraId="2986DE7E" w14:textId="375331D9" w:rsidR="00656E0B" w:rsidRDefault="00AE1965" w:rsidP="00656E0B">
      <w:pPr>
        <w:spacing w:after="0"/>
      </w:pPr>
      <w:r>
        <w:rPr>
          <w:noProof/>
          <w:lang w:eastAsia="ko-kr" w:bidi="ko-kr" w:val="ko-kr"/>
        </w:rPr>
        <w:drawing>
          <wp:anchor xmlns:wp="http://schemas.openxmlformats.org/drawingml/2006/wordprocessingDrawing" distT="0" distB="0" distL="114300" distR="114300" simplePos="0" relativeHeight="251658279"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ko-kr" w:bidi="ko-kr" w:val="ko-kr"/>
        </w:rPr>
        <w:t xml:space="preserve">모니터링 섹션의 메뉴에서 사용자는 성능 타일을 추가하고, 모니터 타일을 추가하고, "타일 대량 추가"를 사용하여 성능 및 모니터 타일을 추가하고, “설정” 메뉴를 사용하여 대시보드 보기 설정을 사용자 지정하고, 대시보드 보기를 새로 고칠 수 있습니다.</w:t>
      </w:r>
    </w:p>
    <w:p xmlns:w="http://schemas.openxmlformats.org/wordprocessingml/2006/main" w14:paraId="361249DC" w14:textId="47852F9A" w:rsidR="00656E0B" w:rsidRDefault="00656E0B" w:rsidP="00656E0B">
      <w:pPr>
        <w:spacing w:after="0"/>
      </w:pPr>
    </w:p>
    <w:p xmlns:w="http://schemas.openxmlformats.org/wordprocessingml/2006/main" w14:paraId="40ACCA03" w14:textId="41BE9FA9" w:rsidR="00656E0B" w:rsidRDefault="00656E0B" w:rsidP="007D24BF">
      <w:r>
        <w:rPr>
          <w:lang w:eastAsia="ko-kr" w:bidi="ko-kr" w:val="ko-kr"/>
        </w:rPr>
        <w:t xml:space="preserve">성능 타일을 두 번 클릭하면 성능 보기가 열립니다. 모니터 타일을 두 번 클릭하면 상태 탐색기가 열립니다.</w:t>
      </w:r>
    </w:p>
    <w:p xmlns:w="http://schemas.openxmlformats.org/wordprocessingml/2006/main" w14:paraId="28549036" w14:textId="2036E0D8" w:rsidR="0011124A" w:rsidRPr="00CF6633" w:rsidRDefault="0011124A" w:rsidP="0011124A">
      <w:pPr>
        <w:pStyle w:val="Heading4"/>
      </w:pPr>
      <w:r w:rsidRPr="00CF6633">
        <w:rPr>
          <w:lang w:eastAsia="ko-kr" w:bidi="ko-kr" w:val="ko-kr"/>
        </w:rPr>
        <w:t xml:space="preserve">성능 타일 추가</w:t>
      </w:r>
    </w:p>
    <w:p xmlns:w="http://schemas.openxmlformats.org/wordprocessingml/2006/main" w14:paraId="53115AFC" w14:textId="67F8DB46" w:rsidR="0011124A" w:rsidRDefault="0011124A" w:rsidP="0011124A">
      <w:r>
        <w:rPr>
          <w:lang w:eastAsia="ko-kr" w:bidi="ko-kr" w:val="ko-kr"/>
        </w:rPr>
        <w:t xml:space="preserve">그룹을 두 번 클릭하여 데이터 센터에서 인스턴스 수준으로 드릴다운합니다. </w:t>
      </w:r>
    </w:p>
    <w:p xmlns:w="http://schemas.openxmlformats.org/wordprocessingml/2006/main" w14:paraId="5BDC5D65" w14:textId="169450C8" w:rsidR="0011124A" w:rsidRPr="00CF5C6A" w:rsidRDefault="0011124A" w:rsidP="0011124A">
      <w:r>
        <w:rPr>
          <w:noProof/>
          <w:lang w:eastAsia="ko-kr" w:bidi="ko-kr" w:val="ko-kr"/>
        </w:rPr>
        <w:drawing>
          <wp:inline xmlns:wp="http://schemas.openxmlformats.org/drawingml/2006/wordprocessingDrawing"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ko-kr" w:bidi="ko-kr" w:val="ko-kr"/>
        </w:rPr>
        <w:t xml:space="preserve"> 메뉴 단추를 클릭하여 성능 타일을 추가합니다.</w:t>
      </w:r>
    </w:p>
    <w:p xmlns:w="http://schemas.openxmlformats.org/wordprocessingml/2006/main" w14:paraId="4F2D2907" w14:textId="58FD4C3F" w:rsidR="0011124A" w:rsidRDefault="0011124A" w:rsidP="0011124A">
      <w:r>
        <w:rPr>
          <w:noProof/>
          <w:lang w:eastAsia="ko-kr" w:bidi="ko-kr" w:val="ko-kr"/>
        </w:rPr>
        <w:drawing>
          <wp:anchor xmlns:wp="http://schemas.openxmlformats.org/drawingml/2006/wordprocessingDrawing" distT="0" distB="0" distL="114300" distR="114300" simplePos="0" relativeHeight="251658280"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1140C34" w14:textId="28C642CC" w:rsidR="0011124A" w:rsidRDefault="0011124A" w:rsidP="007D24BF"/>
    <w:p xmlns:w="http://schemas.openxmlformats.org/wordprocessingml/2006/main" w14:paraId="1BAC77A5" w14:textId="1315C4EC" w:rsidR="003846CA" w:rsidRPr="003846CA" w:rsidRDefault="0011124A" w:rsidP="003846CA">
      <w:r>
        <w:rPr>
          <w:lang w:eastAsia="ko-kr" w:bidi="ko-kr" w:val="ko-kr"/>
        </w:rPr>
        <w:t xml:space="preserve">"성능 타일 추가" 대화 상자에서 원하는 성능 타일을 선택합니다.</w:t>
      </w:r>
    </w:p>
    <w:p xmlns:w="http://schemas.openxmlformats.org/wordprocessingml/2006/main"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xmlns:w="http://schemas.openxmlformats.org/wordprocessingml/2006/main" w14:paraId="6153C27F"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kern w:val="0"/>
          <w:sz w:val="22"/>
          <w:szCs w:val="22"/>
          <w:lang w:eastAsia="ko-kr" w:bidi="ko-kr" w:val="ko-kr"/>
        </w:rPr>
        <w:t xml:space="preserve">세 가지 유형의 성능 타일인 연결된 모니터가 없는 2x1, 연결된 모니터가 있는 2x1 및 1x1 타일이 있습니다.</w:t>
      </w:r>
    </w:p>
    <w:p xmlns:w="http://schemas.openxmlformats.org/wordprocessingml/2006/main"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33801115"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eastAsia="ko-kr" w:bidi="ko-kr" w:val="ko-kr"/>
        </w:rPr>
        <w:t xml:space="preserve">표시 이름은 사용자가 처음으로 규칙을 선택할 때 자동으로 채워집니다. 드롭다운은 입력한 텍스트에 따라 고급 필터링 옵션을 지원합니다.</w:t>
      </w:r>
    </w:p>
    <w:p xmlns:w="http://schemas.openxmlformats.org/wordprocessingml/2006/main" w14:paraId="531C2FB0"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eastAsia="ko-kr" w:bidi="ko-kr" w:val="ko-kr"/>
        </w:rPr>
        <w:t xml:space="preserve">사용자가 동일한 타일을 두 번 추가하고 자동 표시 이름 채우기를 사용하는 경우 날짜와 시간이 "표시 이름" 필드에 있는 규칙\모니터 이름에 자동으로 추가됩니다.</w:t>
      </w:r>
    </w:p>
    <w:p xmlns:w="http://schemas.openxmlformats.org/wordprocessingml/2006/main"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xmlns:w="http://schemas.openxmlformats.org/wordprocessingml/2006/main"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F23D86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ko-kr" w:bidi="ko-kr" w:val="ko-kr"/>
        </w:rPr>
        <w:t xml:space="preserve">모든 규칙에 유사한 접두사가 있는 경우 접두사가 유사 규칙에서 표시되지 않습니다.</w:t>
      </w:r>
    </w:p>
    <w:p xmlns:w="http://schemas.openxmlformats.org/wordprocessingml/2006/main" w14:paraId="4D3152AA"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ko-kr" w:bidi="ko-kr" w:val="ko-kr"/>
        </w:rPr>
        <w:t xml:space="preserve">십자 모양이 있는 원은 필드에서 모든 데이터를 제거합니다. </w:t>
      </w:r>
      <w:r w:rsidRPr="003846CA">
        <w:rPr>
          <w:noProof/>
          <w:rFonts w:asciiTheme="minorHAnsi" w:eastAsiaTheme="minorHAnsi" w:hAnsiTheme="minorHAnsi" w:cstheme="minorBidi"/>
          <w:kern w:val="0"/>
          <w:sz w:val="22"/>
          <w:szCs w:val="22"/>
          <w:lang w:eastAsia="ko-kr" w:bidi="ko-kr" w:val="ko-kr"/>
        </w:rPr>
        <w:drawing>
          <wp:inline xmlns:wp="http://schemas.openxmlformats.org/drawingml/2006/wordprocessingDrawing"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xmlns:w="http://schemas.openxmlformats.org/wordprocessingml/2006/main" w14:paraId="384C2CE8" w14:textId="77777777" w:rsid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ko-kr" w:bidi="ko-kr" w:val="ko-kr"/>
        </w:rPr>
        <w:t xml:space="preserve">규칙이 선택된 경우 유효성 검사 메시지가 사라지고 "추가" 단추를 사용할 수 있게 됩니다. 사용자가 이미 있는 "표시 이름"으로 성능 타일을 추가하려고 하면 해당하는 오류 도구 설명 메시지가 표시됩니다.</w:t>
      </w:r>
    </w:p>
    <w:p xmlns:w="http://schemas.openxmlformats.org/wordprocessingml/2006/main" w14:paraId="59D95CF2" w14:textId="5D6393FA"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xmlns:w="http://schemas.openxmlformats.org/wordprocessingml/2006/main" w14:paraId="6FECF6E2" w14:textId="077F7719" w:rsidR="003846CA" w:rsidRPr="003846CA" w:rsidRDefault="00296263" w:rsidP="003846CA">
      <w:pPr>
        <w:spacing w:before="0" w:after="160" w:line="259" w:lineRule="auto"/>
        <w:jc w:val="left"/>
        <w:rPr>
          <w:rFonts w:asciiTheme="minorHAnsi" w:eastAsiaTheme="minorHAnsi" w:hAnsiTheme="minorHAnsi" w:cstheme="minorBidi"/>
          <w:kern w:val="0"/>
          <w:sz w:val="22"/>
          <w:szCs w:val="22"/>
        </w:rPr>
      </w:pPr>
      <w:r w:rsidRPr="00296263">
        <w:rPr>
          <w:rFonts w:asciiTheme="minorHAnsi" w:eastAsiaTheme="minorHAnsi" w:hAnsiTheme="minorHAnsi" w:cstheme="minorBidi"/>
          <w:kern w:val="0"/>
          <w:sz w:val="22"/>
          <w:szCs w:val="22"/>
          <w:lang w:eastAsia="ko-kr" w:bidi="ko-kr" w:val="ko-kr"/>
        </w:rPr>
        <w:t xml:space="preserve">사용자가 모니터를 선택하는 경우 타일에 연결된 모니터가 포함되고 타일 색이 모니터 상태에 따라 달라집니다. 사용자가 모니터를 선택했지만 곧바로 1x1 크기를 설정하면 모니터 필드의 데이터는 사용할 수 없게 되고 사용자가 타일을 추가한 경우 구성에서 저장되지 않지만, 사용자가 2x1 크기로 되돌리면 다시 사용할 수 있게 됩니다.</w:t>
      </w:r>
    </w:p>
    <w:p xmlns:w="http://schemas.openxmlformats.org/wordprocessingml/2006/main" w14:paraId="70C8405A"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xmlns:w="http://schemas.openxmlformats.org/wordprocessingml/2006/main" w14:paraId="650FA63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E5E5C81" w14:textId="769196A0"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ko-kr" w:bidi="ko-kr" w:val="ko-kr"/>
        </w:rPr>
        <w:t xml:space="preserve">그래프를 마우스로 가리키면 날짜와 값이 포함된 도구 설명이 표시됩니다.</w:t>
      </w:r>
    </w:p>
    <w:p xmlns:w="http://schemas.openxmlformats.org/wordprocessingml/2006/main" w14:paraId="02104A9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xmlns:w="http://schemas.openxmlformats.org/wordprocessingml/2006/main" w14:paraId="604F5435"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460A2061"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ko-kr" w:bidi="ko-kr" w:val="ko-kr"/>
        </w:rPr>
        <w:t xml:space="preserve">위젯에는 화살표로 표현되는 일종의 추세선이 있습니다. 사용자는 화살표 근처에서 인덱스의 마지막 값을 볼 수 있습니다.</w:t>
      </w:r>
    </w:p>
    <w:p xmlns:w="http://schemas.openxmlformats.org/wordprocessingml/2006/main" w14:paraId="599911DE"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D88F27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xmlns:w="http://schemas.openxmlformats.org/wordprocessingml/2006/main" w14:paraId="00C32618"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C9DBA6" w14:textId="09EA68CD"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eastAsia="ko-kr" w:bidi="ko-kr" w:val="ko-kr"/>
        </w:rPr>
        <w:t xml:space="preserve">규칙 값이 표시된 기간 동안 변경되지 않은 경우 추세 화살표가 표시되지 않습니다.</w:t>
      </w:r>
    </w:p>
    <w:p xmlns:w="http://schemas.openxmlformats.org/wordprocessingml/2006/main" w14:paraId="7D79D49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FFC602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A49E6B"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0015A6A" w14:textId="48F1C0AF"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eastAsia="ko-kr" w:bidi="ko-kr" w:val="ko-kr"/>
        </w:rPr>
        <w:t xml:space="preserve">인덱스 마지막 값이 너무 길어서 타일에 완전히 표시되지 않는 경우 도구 설명에 표시됩니다.</w:t>
      </w:r>
    </w:p>
    <w:p xmlns:w="http://schemas.openxmlformats.org/wordprocessingml/2006/main" w14:paraId="4EF6485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67FA5879"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42BF9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ko-kr" w:bidi="ko-kr" w:val="ko-kr"/>
        </w:rPr>
        <w:t xml:space="preserve">최소, 최대 및 평균 규칙 값이 차트 옆에 표시됩니다.</w:t>
      </w:r>
    </w:p>
    <w:p xmlns:w="http://schemas.openxmlformats.org/wordprocessingml/2006/main" w14:paraId="70BC3D0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ko-kr" w:bidi="ko-kr" w:val="ko-kr"/>
        </w:rPr>
        <w:t xml:space="preserve">측정 단위는 규칙의 이름에서 괄호 안에 포함된 경우 표시됩니다.</w:t>
      </w:r>
    </w:p>
    <w:p xmlns:w="http://schemas.openxmlformats.org/wordprocessingml/2006/main" w14:paraId="007EDC9D" w14:textId="31B0972E"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ko-kr" w:bidi="ko-kr" w:val="ko-kr"/>
        </w:rPr>
        <w:t xml:space="preserve">사용자는 대시보드 보기 "설정" 메뉴의 2x1 타일 차트에 표시할 기간을 선택할 수 있습니다.</w:t>
      </w:r>
    </w:p>
    <w:p xmlns:w="http://schemas.openxmlformats.org/wordprocessingml/2006/main" w14:paraId="0A2111B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1DE23234"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xmlns:w="http://schemas.openxmlformats.org/wordprocessingml/2006/main" w14:paraId="3F382543"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9ACAD17"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ko-kr" w:bidi="ko-kr" w:val="ko-kr"/>
        </w:rPr>
        <w:t xml:space="preserve">1x1 타일에는 마지막 값만 표시됩니다. 동일한 데이터가 2x1 버전에서 위젯 이름 바로 아래에 표시됩니다.</w:t>
      </w:r>
    </w:p>
    <w:p xmlns:w="http://schemas.openxmlformats.org/wordprocessingml/2006/main" w14:paraId="4079132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F6DB144"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6903065" w14:textId="23239D61"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eastAsia="ko-kr" w:bidi="ko-kr" w:val="ko-kr"/>
        </w:rPr>
        <w:t xml:space="preserve">날짜 및 시간의 마지막 값이 1x1 성능 타일의 규칙 마지막 값 아래에 표시됩니다. 설정된 기간 동안 SCOM 데이터베이스에 데이터가 없는 경우 위젯은 "데이터 없음" 메시지를 반환합니다.</w:t>
      </w:r>
    </w:p>
    <w:p xmlns:w="http://schemas.openxmlformats.org/wordprocessingml/2006/main" w14:paraId="28594D8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noProof/>
          <w:rFonts w:asciiTheme="minorHAnsi" w:eastAsiaTheme="minorHAnsi" w:hAnsiTheme="minorHAnsi" w:cstheme="minorBidi"/>
          <w:kern w:val="0"/>
          <w:sz w:val="22"/>
          <w:szCs w:val="22"/>
          <w:lang w:eastAsia="ko-kr" w:bidi="ko-kr" w:val="ko-kr"/>
        </w:rPr>
        <w:drawing>
          <wp:inline xmlns:wp="http://schemas.openxmlformats.org/drawingml/2006/wordprocessingDrawing"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lang w:eastAsia="ko-kr" w:bidi="ko-kr" w:val="ko-kr"/>
        </w:rPr>
        <w:t xml:space="preserve"> </w:t>
      </w:r>
      <w:r w:rsidRPr="003846CA">
        <w:rPr>
          <w:noProof/>
          <w:rFonts w:asciiTheme="minorHAnsi" w:eastAsiaTheme="minorHAnsi" w:hAnsiTheme="minorHAnsi" w:cstheme="minorBidi"/>
          <w:kern w:val="0"/>
          <w:sz w:val="22"/>
          <w:szCs w:val="22"/>
          <w:lang w:eastAsia="ko-kr" w:bidi="ko-kr" w:val="ko-kr"/>
        </w:rPr>
        <w:drawing>
          <wp:inline xmlns:wp="http://schemas.openxmlformats.org/drawingml/2006/wordprocessingDrawing"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7F35415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ko-kr" w:bidi="ko-kr" w:val="ko-kr"/>
        </w:rPr>
        <w:t xml:space="preserve">타일을 마우스 오른쪽 단추로 클릭하여 두 가지 옵션인 편집 및 제거를 사용할 수 있습니다.</w:t>
      </w:r>
    </w:p>
    <w:p xmlns:w="http://schemas.openxmlformats.org/wordprocessingml/2006/main" w14:paraId="3918193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DEAEFE" w14:textId="24D5F6E7" w:rsidR="003846CA" w:rsidRPr="007D24BF" w:rsidRDefault="003846CA" w:rsidP="007D24BF"/>
    <w:bookmarkEnd xmlns:w="http://schemas.openxmlformats.org/wordprocessingml/2006/main" w:id="41"/>
    <w:bookmarkEnd xmlns:w="http://schemas.openxmlformats.org/wordprocessingml/2006/main" w:id="42"/>
    <w:bookmarkEnd xmlns:w="http://schemas.openxmlformats.org/wordprocessingml/2006/main" w:id="43"/>
    <w:p xmlns:w="http://schemas.openxmlformats.org/wordprocessingml/2006/main" w14:paraId="7BD55623" w14:textId="41D1049E" w:rsidR="008108B6" w:rsidRPr="00CF6633" w:rsidRDefault="008108B6" w:rsidP="00916E3B">
      <w:pPr>
        <w:pStyle w:val="Heading4"/>
      </w:pPr>
      <w:r w:rsidRPr="00CF6633">
        <w:rPr>
          <w:lang w:eastAsia="ko-kr" w:bidi="ko-kr" w:val="ko-kr"/>
        </w:rPr>
        <w:t xml:space="preserve">모니터 타일 추가</w:t>
      </w:r>
    </w:p>
    <w:p xmlns:w="http://schemas.openxmlformats.org/wordprocessingml/2006/main" w14:paraId="33BE1ACB" w14:textId="66FCEF92" w:rsidR="00CF5C6A" w:rsidRDefault="008E1812" w:rsidP="002B7112">
      <w:r>
        <w:rPr>
          <w:lang w:eastAsia="ko-kr" w:bidi="ko-kr" w:val="ko-kr"/>
        </w:rPr>
        <w:t xml:space="preserve">그룹을 두 번 클릭하여 데이터 센터에서 인스턴스 수준으로 드릴다운합니다. </w:t>
      </w:r>
    </w:p>
    <w:p xmlns:w="http://schemas.openxmlformats.org/wordprocessingml/2006/main" w14:paraId="28F3C02B" w14:textId="405A3C60" w:rsidR="00CF5C6A" w:rsidRPr="00CF5C6A" w:rsidRDefault="00CF5C6A" w:rsidP="002B7112">
      <w:bookmarkStart w:id="44" w:name="OLE_LINK111"/>
      <w:bookmarkStart w:id="45" w:name="OLE_LINK112"/>
      <w:bookmarkStart w:id="46" w:name="OLE_LINK113"/>
      <w:r w:rsidR="00384FB2">
        <w:rPr>
          <w:noProof/>
          <w:lang w:eastAsia="ko-kr" w:bidi="ko-kr" w:val="ko-kr"/>
        </w:rPr>
        <w:drawing>
          <wp:inline xmlns:wp="http://schemas.openxmlformats.org/drawingml/2006/wordprocessingDrawing"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ko-kr" w:bidi="ko-kr" w:val="ko-kr"/>
        </w:rPr>
        <w:t xml:space="preserve"> 메뉴 단추를 클릭하여 </w:t>
      </w:r>
      <w:bookmarkEnd w:id="44"/>
      <w:bookmarkEnd w:id="45"/>
      <w:bookmarkEnd w:id="46"/>
      <w:r>
        <w:rPr>
          <w:lang w:eastAsia="ko-kr" w:bidi="ko-kr" w:val="ko-kr"/>
        </w:rPr>
        <w:t xml:space="preserve">모니터 타일을 추가합니다.</w:t>
      </w:r>
    </w:p>
    <w:p xmlns:w="http://schemas.openxmlformats.org/wordprocessingml/2006/main" w14:paraId="5B2DA301" w14:textId="4620CB4C" w:rsidR="008E1812" w:rsidRDefault="008E1812" w:rsidP="002B7112"/>
    <w:p xmlns:w="http://schemas.openxmlformats.org/wordprocessingml/2006/main" w14:paraId="1F0D150C" w14:textId="7AB33E5E" w:rsidR="00E3349D" w:rsidRDefault="00916E3B" w:rsidP="00E3349D">
      <w:pPr>
        <w:spacing w:line="240" w:lineRule="auto"/>
        <w:jc w:val="center"/>
      </w:pPr>
      <w:r>
        <w:rPr>
          <w:noProof/>
          <w:lang w:eastAsia="ko-kr" w:bidi="ko-kr" w:val="ko-kr"/>
        </w:rPr>
        <w:drawing>
          <wp:inline xmlns:wp="http://schemas.openxmlformats.org/drawingml/2006/wordprocessingDrawing"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xmlns:w="http://schemas.openxmlformats.org/wordprocessingml/2006/main" w14:paraId="7C95378A" w14:textId="77777777" w:rsidR="00983F02" w:rsidRDefault="00983F02" w:rsidP="00447457"/>
    <w:p xmlns:w="http://schemas.openxmlformats.org/wordprocessingml/2006/main" w14:paraId="4B5A191D" w14:textId="47B0BD88" w:rsidR="00916E3B" w:rsidRPr="00916E3B" w:rsidRDefault="00CC1263" w:rsidP="00916E3B">
      <w:bookmarkStart w:id="47" w:name="OLE_LINK114"/>
      <w:bookmarkStart w:id="48" w:name="OLE_LINK115"/>
      <w:bookmarkStart w:id="49" w:name="OLE_LINK116"/>
      <w:r>
        <w:rPr>
          <w:lang w:eastAsia="ko-kr" w:bidi="ko-kr" w:val="ko-kr"/>
        </w:rPr>
        <w:t xml:space="preserve">"모니터 타일 추가" 대화 상자에서 원하는 모니터를 선택합니다.</w:t>
      </w:r>
      <w:bookmarkEnd w:id="47"/>
      <w:bookmarkEnd w:id="48"/>
      <w:bookmarkEnd w:id="49"/>
    </w:p>
    <w:p xmlns:w="http://schemas.openxmlformats.org/wordprocessingml/2006/main" w14:paraId="5A823EC2"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xmlns:w="http://schemas.openxmlformats.org/wordprocessingml/2006/main" w14:paraId="51EC5949"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eastAsia="ko-kr" w:bidi="ko-kr" w:val="ko-kr"/>
        </w:rPr>
        <w:t xml:space="preserve">컨트롤에는 성능 대화 상자와 유사한 논리가 있습니다.</w:t>
      </w:r>
    </w:p>
    <w:p xmlns:w="http://schemas.openxmlformats.org/wordprocessingml/2006/main"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112774A4" w14:textId="6D27B5FC" w:rsidR="00916E3B" w:rsidRPr="00916E3B" w:rsidRDefault="00916E3B" w:rsidP="00916E3B">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eastAsia="ko-kr" w:bidi="ko-kr" w:val="ko-kr"/>
        </w:rPr>
        <w:t xml:space="preserve">모니터에는 이름, 상태 표시기 및 상태가 마지막으로 변경된 날짜가 있습니다. 타일을 마우스 오른쪽 단추로 클릭하여 두 가지 옵션인 편집 및 제거를 사용할 수 있습니다.</w:t>
      </w:r>
    </w:p>
    <w:p xmlns:w="http://schemas.openxmlformats.org/wordprocessingml/2006/main"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3BDAC33A" w14:textId="10387388" w:rsidR="00256D81" w:rsidRDefault="00A7296F" w:rsidP="008B602D">
      <w:pPr>
        <w:pStyle w:val="Heading3"/>
      </w:pPr>
      <w:r>
        <w:rPr>
          <w:lang w:eastAsia="ko-kr" w:bidi="ko-kr" w:val="ko-kr"/>
        </w:rPr>
        <w:t xml:space="preserve">타일 이동</w:t>
      </w:r>
    </w:p>
    <w:p xmlns:w="http://schemas.openxmlformats.org/wordprocessingml/2006/main" w14:paraId="0AB660FE" w14:textId="2BDDAA9F" w:rsidR="00256D81" w:rsidRPr="001F020C" w:rsidRDefault="00FF047C" w:rsidP="00256D81">
      <w:pPr>
        <w:spacing w:line="240" w:lineRule="auto"/>
        <w:rPr>
          <w:rFonts w:cs="Arial"/>
        </w:rPr>
      </w:pPr>
      <w:r w:rsidRPr="006307B4">
        <w:rPr>
          <w:rFonts w:cs="Arial"/>
          <w:lang w:eastAsia="ko-kr" w:bidi="ko-kr" w:val="ko-kr"/>
        </w:rPr>
        <w:t xml:space="preserve">끌어서 놓는 방법으로 타일을 이동할 수 있습니다.</w:t>
      </w:r>
    </w:p>
    <w:p xmlns:w="http://schemas.openxmlformats.org/wordprocessingml/2006/main" w14:paraId="11B3ABD8" w14:textId="68C397C9" w:rsidR="00256D81" w:rsidRPr="003A05A8" w:rsidRDefault="00256D81" w:rsidP="00256D81">
      <w:pPr>
        <w:spacing w:line="240" w:lineRule="auto"/>
        <w:rPr>
          <w:rFonts w:cs="Arial"/>
        </w:rPr>
      </w:pPr>
      <w:bookmarkStart w:id="52" w:name="OLE_LINK148"/>
      <w:r w:rsidRPr="001F020C">
        <w:rPr>
          <w:rFonts w:cs="Arial"/>
          <w:lang w:eastAsia="ko-kr" w:bidi="ko-kr" w:val="ko-kr"/>
        </w:rPr>
        <w:t xml:space="preserve">데이터 센터 대시보드에서는 다음과 같은 방법으로 타일을 이동할 수 있습니다.</w:t>
      </w:r>
      <w:bookmarkEnd w:id="52"/>
    </w:p>
    <w:p xmlns:w="http://schemas.openxmlformats.org/wordprocessingml/2006/main" w14:paraId="34D44075" w14:textId="7715AFC0" w:rsidR="00256D81" w:rsidRPr="00AF1D33" w:rsidRDefault="00256D81" w:rsidP="00A2446E">
      <w:pPr>
        <w:pStyle w:val="ListParagraph"/>
        <w:numPr>
          <w:ilvl w:val="0"/>
          <w:numId w:val="16"/>
        </w:numPr>
        <w:rPr>
          <w:rFonts w:ascii="Arial" w:hAnsi="Arial" w:cs="Arial"/>
          <w:sz w:val="20"/>
          <w:szCs w:val="20"/>
        </w:rPr>
      </w:pPr>
      <w:bookmarkStart w:id="53" w:name="OLE_LINK145"/>
      <w:bookmarkStart w:id="54" w:name="OLE_LINK146"/>
      <w:bookmarkStart w:id="55" w:name="OLE_LINK147"/>
      <w:r w:rsidRPr="00AF1D33">
        <w:rPr>
          <w:rFonts w:ascii="Arial" w:hAnsi="Arial" w:cs="Arial" w:eastAsia="Arial" w:hint="Arial"/>
          <w:sz w:val="20"/>
          <w:szCs w:val="20"/>
          <w:lang w:eastAsia="ko-kr" w:bidi="ko-kr" w:val="ko-kr"/>
        </w:rPr>
        <w:t xml:space="preserve">데이터 센터 보기에서</w:t>
      </w:r>
      <w:bookmarkEnd w:id="53"/>
      <w:bookmarkEnd w:id="54"/>
      <w:bookmarkEnd w:id="55"/>
      <w:r w:rsidRPr="00AF1D33">
        <w:rPr>
          <w:rFonts w:ascii="Arial" w:hAnsi="Arial" w:cs="Arial" w:eastAsia="Arial" w:hint="Arial"/>
          <w:sz w:val="20"/>
          <w:szCs w:val="20"/>
          <w:lang w:eastAsia="ko-kr" w:bidi="ko-kr" w:val="ko-kr"/>
        </w:rPr>
        <w:t xml:space="preserve"> 그룹 이동</w:t>
      </w:r>
    </w:p>
    <w:p xmlns:w="http://schemas.openxmlformats.org/wordprocessingml/2006/main" w14:paraId="4DB98AD1" w14:textId="459D4DFE"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eastAsia="ko-kr" w:bidi="ko-kr" w:val="ko-kr"/>
        </w:rPr>
        <w:t xml:space="preserve">데이터 센터 보기에서 확장된 그룹 내의 집계된 타일 이동</w:t>
      </w:r>
    </w:p>
    <w:p xmlns:w="http://schemas.openxmlformats.org/wordprocessingml/2006/main" w14:paraId="5280522D" w14:textId="1DC4C79E" w:rsidR="00256D81" w:rsidRDefault="00256D81" w:rsidP="00AF1D33">
      <w:pPr>
        <w:pStyle w:val="ListParagraph"/>
        <w:numPr>
          <w:ilvl w:val="0"/>
          <w:numId w:val="16"/>
        </w:numPr>
      </w:pPr>
      <w:r w:rsidRPr="00AF1D33">
        <w:rPr>
          <w:rFonts w:ascii="Arial" w:hAnsi="Arial" w:cs="Arial" w:eastAsia="Arial" w:hint="Arial"/>
          <w:sz w:val="20"/>
          <w:szCs w:val="20"/>
          <w:lang w:eastAsia="ko-kr" w:bidi="ko-kr" w:val="ko-kr"/>
        </w:rPr>
        <w:t xml:space="preserve">인스턴스 보기에서 타일 이동</w:t>
      </w:r>
    </w:p>
    <w:p xmlns:w="http://schemas.openxmlformats.org/wordprocessingml/2006/main" w14:paraId="4FE15706" w14:textId="212AC979" w:rsidR="001F1F97" w:rsidRDefault="001F1F97" w:rsidP="008B602D">
      <w:pPr>
        <w:pStyle w:val="Heading3"/>
      </w:pPr>
      <w:r>
        <w:rPr>
          <w:lang w:eastAsia="ko-kr" w:bidi="ko-kr" w:val="ko-kr"/>
        </w:rPr>
        <w:t xml:space="preserve">성능 보기 및 상태 탐색기</w:t>
      </w:r>
    </w:p>
    <w:p xmlns:w="http://schemas.openxmlformats.org/wordprocessingml/2006/main" w14:paraId="395DEC61" w14:textId="118EEF5D" w:rsidR="001A04FD" w:rsidRDefault="001F1F97" w:rsidP="002B7112">
      <w:r>
        <w:rPr>
          <w:lang w:eastAsia="ko-kr" w:bidi="ko-kr" w:val="ko-kr"/>
        </w:rPr>
        <w:t xml:space="preserve">성능 보기와 상태 탐색기를 열려면 해당 타일(각각 성능 타일 및 모니터 타일)을 두 번 클릭해야 합니다.</w:t>
      </w:r>
    </w:p>
    <w:p xmlns:w="http://schemas.openxmlformats.org/wordprocessingml/2006/main" w14:paraId="1AF7A972" w14:textId="1FF711BD" w:rsidR="0067099E" w:rsidRDefault="0067099E" w:rsidP="002B7112"/>
    <w:p xmlns:w="http://schemas.openxmlformats.org/wordprocessingml/2006/main" w14:paraId="65337033" w14:textId="60CCD2A6" w:rsidR="0067099E" w:rsidRDefault="0067099E" w:rsidP="008B602D">
      <w:pPr>
        <w:pStyle w:val="Heading3"/>
      </w:pPr>
      <w:r w:rsidRPr="0067099E">
        <w:rPr>
          <w:lang w:eastAsia="ko-kr" w:bidi="ko-kr" w:val="ko-kr"/>
        </w:rPr>
        <w:t xml:space="preserve">타일 일괄 추가 </w:t>
      </w:r>
    </w:p>
    <w:p xmlns:w="http://schemas.openxmlformats.org/wordprocessingml/2006/main" w14:paraId="1E47F0EC"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ko-kr" w:bidi="ko-kr" w:val="ko-kr"/>
        </w:rPr>
        <w:t xml:space="preserve">사용자는 인스턴스 보기에서 모니터 및 성능 타일을 빠르게 추가하기 위해 "Bulk add Tiles(타일 일괄 추가)" 메뉴를 사용할 수 있습니다(모든 개체 규칙 및 모니터가 “Chose tiles to be added to the view(보기에 추가할 타일 선택)” 목록에 표시됨). </w:t>
      </w:r>
    </w:p>
    <w:p xmlns:w="http://schemas.openxmlformats.org/wordprocessingml/2006/main"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ko-kr" w:bidi="ko-kr" w:val="ko-kr"/>
        </w:rPr>
        <w:drawing>
          <wp:inline xmlns:wp="http://schemas.openxmlformats.org/drawingml/2006/wordprocessingDrawing"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xmlns:w="http://schemas.openxmlformats.org/wordprocessingml/2006/main"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ko-kr" w:bidi="ko-kr" w:val="ko-kr"/>
        </w:rPr>
        <w:t xml:space="preserve">이미 추가된 타일의 확인란은 선택되어 있지 않습니다(2x1 성능 타일의 일부로 추가된 모니터 타일은 이미 추가된 것으로 간주됨).</w:t>
      </w:r>
    </w:p>
    <w:p xmlns:w="http://schemas.openxmlformats.org/wordprocessingml/2006/main"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ko-kr" w:bidi="ko-kr" w:val="ko-kr"/>
        </w:rPr>
        <w:drawing>
          <wp:inline xmlns:wp="http://schemas.openxmlformats.org/drawingml/2006/wordprocessingDrawing"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xmlns:w="http://schemas.openxmlformats.org/wordprocessingml/2006/main"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ko-kr" w:bidi="ko-kr" w:val="ko-kr"/>
        </w:rPr>
        <w:t xml:space="preserve">인스턴스 보기에 아직 추가되지 않은 타일의 확인란은 선택되어 있습니다.</w:t>
      </w:r>
    </w:p>
    <w:p xmlns:w="http://schemas.openxmlformats.org/wordprocessingml/2006/main"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ko-kr" w:bidi="ko-kr" w:val="ko-kr"/>
        </w:rPr>
        <w:drawing>
          <wp:inline xmlns:wp="http://schemas.openxmlformats.org/drawingml/2006/wordprocessingDrawing"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xmlns:w="http://schemas.openxmlformats.org/wordprocessingml/2006/main"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ko-kr" w:bidi="ko-kr" w:val="ko-kr"/>
        </w:rPr>
        <w:t xml:space="preserve">성능 및 모니터 타일에는 서로 다른 아이콘이 있습니다.</w:t>
      </w:r>
    </w:p>
    <w:p xmlns:w="http://schemas.openxmlformats.org/wordprocessingml/2006/main"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ko-kr" w:bidi="ko-kr" w:val="ko-kr"/>
        </w:rPr>
        <w:drawing>
          <wp:inline xmlns:wp="http://schemas.openxmlformats.org/drawingml/2006/wordprocessingDrawing"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xmlns:w="http://schemas.openxmlformats.org/wordprocessingml/2006/main"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ko-kr" w:bidi="ko-kr" w:val="ko-kr"/>
        </w:rPr>
        <w:t xml:space="preserve">“Bulk add Tiles(타일 일괄 추가)” 메뉴를 통해 동일한 성능 및 모니터 타일을 여러 번 추가할 수 있습니다. 날짜 및 시간 매개 변수는 반복된 성능\모니터 타일을 이후 추가할 때마다 "표시 이름"에 추가됩니다.</w:t>
      </w:r>
    </w:p>
    <w:p xmlns:w="http://schemas.openxmlformats.org/wordprocessingml/2006/main"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noProof/>
          <w:rFonts w:asciiTheme="minorHAnsi" w:eastAsiaTheme="minorHAnsi" w:hAnsiTheme="minorHAnsi" w:cstheme="minorBidi"/>
          <w:kern w:val="0"/>
          <w:sz w:val="22"/>
          <w:szCs w:val="22"/>
          <w:lang w:eastAsia="ko-kr" w:bidi="ko-kr" w:val="ko-kr"/>
        </w:rPr>
        <w:drawing>
          <wp:inline xmlns:wp="http://schemas.openxmlformats.org/drawingml/2006/wordprocessingDrawing"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lang w:eastAsia="ko-kr" w:bidi="ko-kr" w:val="ko-kr"/>
        </w:rPr>
        <w:t xml:space="preserve"> </w:t>
      </w:r>
    </w:p>
    <w:p xmlns:w="http://schemas.openxmlformats.org/wordprocessingml/2006/main" w14:paraId="3BBB6AA5" w14:textId="77777777" w:rsidR="0067099E" w:rsidRDefault="0067099E" w:rsidP="002B7112"/>
    <w:p xmlns:w="http://schemas.openxmlformats.org/wordprocessingml/2006/main" w14:paraId="7C77BE45" w14:textId="01194E16" w:rsidR="008E1812" w:rsidRDefault="00313469" w:rsidP="00B6459D">
      <w:pPr>
        <w:pStyle w:val="Heading3"/>
      </w:pPr>
      <w:r>
        <w:rPr>
          <w:lang w:eastAsia="ko-kr" w:bidi="ko-kr" w:val="ko-kr"/>
        </w:rPr>
        <w:t xml:space="preserve">인스턴스 대시보드 탐색</w:t>
      </w:r>
    </w:p>
    <w:p xmlns:w="http://schemas.openxmlformats.org/wordprocessingml/2006/main" w14:paraId="203E2B0B" w14:textId="19E3ED7C" w:rsidR="00E36038" w:rsidRDefault="00E36038" w:rsidP="00E36038">
      <w:pPr>
        <w:pStyle w:val="Heading4"/>
      </w:pPr>
      <w:r w:rsidRPr="00E36038">
        <w:rPr>
          <w:lang w:eastAsia="ko-kr" w:bidi="ko-kr" w:val="ko-kr"/>
        </w:rPr>
        <w:t xml:space="preserve">관련 개체로 드릴다운</w:t>
      </w:r>
    </w:p>
    <w:p xmlns:w="http://schemas.openxmlformats.org/wordprocessingml/2006/main" w14:paraId="474EBB37" w14:textId="057E1AD5" w:rsidR="000E28BF" w:rsidRPr="000E28BF" w:rsidRDefault="00E85835" w:rsidP="002B7112">
      <w:r>
        <w:rPr>
          <w:lang w:eastAsia="ko-kr" w:bidi="ko-kr" w:val="ko-kr"/>
        </w:rPr>
        <w:t xml:space="preserve">다음과 같이 드릴다운을 수행할 수 있습니다.</w:t>
      </w:r>
    </w:p>
    <w:p xmlns:w="http://schemas.openxmlformats.org/wordprocessingml/2006/main" w14:paraId="5D114081" w14:textId="6840CC59" w:rsidR="00E36038" w:rsidRPr="00AF1D33" w:rsidRDefault="00E93B6A" w:rsidP="00A2446E">
      <w:pPr>
        <w:pStyle w:val="ListParagraph"/>
        <w:numPr>
          <w:ilvl w:val="0"/>
          <w:numId w:val="15"/>
        </w:numPr>
        <w:rPr>
          <w:rFonts w:ascii="Arial" w:hAnsi="Arial" w:cs="Arial"/>
          <w:sz w:val="20"/>
          <w:szCs w:val="20"/>
        </w:rPr>
      </w:pPr>
      <w:r w:rsidRPr="00AF1D33">
        <w:rPr>
          <w:rFonts w:ascii="Arial" w:hAnsi="Arial" w:cs="Arial" w:eastAsia="Arial" w:hint="Arial"/>
          <w:sz w:val="20"/>
          <w:szCs w:val="20"/>
          <w:lang w:eastAsia="ko-kr" w:bidi="ko-kr" w:val="ko-kr"/>
        </w:rPr>
        <w:t xml:space="preserve">왼쪽 창에서 개체를 선택하고 "관련 개체 상태" 위젯을 두 번 클릭합니다.</w:t>
      </w:r>
    </w:p>
    <w:p xmlns:w="http://schemas.openxmlformats.org/wordprocessingml/2006/main" w14:paraId="1F6C548C" w14:textId="77777777" w:rsidR="00AA67E9" w:rsidRPr="006307B4" w:rsidRDefault="00AA67E9" w:rsidP="002B7112">
      <w:pPr>
        <w:rPr>
          <w:rFonts w:cs="Arial"/>
        </w:rPr>
      </w:pPr>
    </w:p>
    <w:p xmlns:w="http://schemas.openxmlformats.org/wordprocessingml/2006/main" w14:paraId="19F44FDC" w14:textId="636E0031" w:rsidR="00AA67E9" w:rsidRDefault="00AA67E9" w:rsidP="00715F25">
      <w:pPr>
        <w:spacing w:line="240" w:lineRule="auto"/>
        <w:jc w:val="center"/>
      </w:pPr>
      <w:r>
        <w:rPr>
          <w:noProof/>
          <w:lang w:eastAsia="ko-kr" w:bidi="ko-kr" w:val="ko-kr"/>
        </w:rPr>
        <w:drawing>
          <wp:inline xmlns:wp="http://schemas.openxmlformats.org/drawingml/2006/wordprocessingDrawing"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xmlns:w="http://schemas.openxmlformats.org/wordprocessingml/2006/main" w14:paraId="69C06108" w14:textId="573D7A0A" w:rsidR="00715F25" w:rsidRDefault="00715F25" w:rsidP="00715F25">
      <w:pPr>
        <w:pStyle w:val="ListParagraph"/>
      </w:pPr>
    </w:p>
    <w:p xmlns:w="http://schemas.openxmlformats.org/wordprocessingml/2006/main" w14:paraId="37B59997" w14:textId="3E08FF43" w:rsidR="00453057" w:rsidRDefault="00A3406A" w:rsidP="00AF1D33">
      <w:pPr>
        <w:pStyle w:val="ListParagraph"/>
        <w:numPr>
          <w:ilvl w:val="0"/>
          <w:numId w:val="15"/>
        </w:numPr>
      </w:pPr>
      <w:r w:rsidRPr="00AF1D33">
        <w:rPr>
          <w:rFonts w:ascii="Arial" w:hAnsi="Arial" w:cs="Arial" w:eastAsia="Arial" w:hint="Arial"/>
          <w:sz w:val="20"/>
          <w:szCs w:val="20"/>
          <w:lang w:eastAsia="ko-kr" w:bidi="ko-kr" w:val="ko-kr"/>
        </w:rPr>
        <w:t xml:space="preserve">왼쪽 창에서 개체를 두 번 클릭합니다.</w:t>
      </w:r>
    </w:p>
    <w:p xmlns:w="http://schemas.openxmlformats.org/wordprocessingml/2006/main" w14:paraId="0EBB7F17" w14:textId="71ADE6F3" w:rsidR="004243D3" w:rsidRDefault="004243D3" w:rsidP="00AF1D33"/>
    <w:p xmlns:w="http://schemas.openxmlformats.org/wordprocessingml/2006/main" w14:paraId="6A521093" w14:textId="439E75E2" w:rsidR="004243D3" w:rsidRDefault="004243D3" w:rsidP="003E0104"/>
    <w:p xmlns:w="http://schemas.openxmlformats.org/wordprocessingml/2006/main" w14:paraId="32091196" w14:textId="3B052206" w:rsidR="004243D3" w:rsidRDefault="004243D3" w:rsidP="004243D3">
      <w:pPr>
        <w:pStyle w:val="Heading4"/>
      </w:pPr>
      <w:r>
        <w:rPr>
          <w:lang w:eastAsia="ko-kr" w:bidi="ko-kr" w:val="ko-kr"/>
        </w:rPr>
        <w:t xml:space="preserve">"경고 표시" 기능 사용</w:t>
      </w:r>
    </w:p>
    <w:p xmlns:w="http://schemas.openxmlformats.org/wordprocessingml/2006/main" w14:paraId="6BE4D457" w14:textId="0A395558" w:rsidR="004243D3" w:rsidRDefault="004243D3" w:rsidP="004243D3">
      <w:pPr>
        <w:pStyle w:val="CommentText"/>
      </w:pPr>
      <w:r>
        <w:rPr>
          <w:lang w:eastAsia="ko-kr" w:bidi="ko-kr" w:val="ko-kr"/>
        </w:rPr>
        <w:t xml:space="preserve">이 기능을 사용하여 개체의 경고 목록을 표시할 수 있습니다. 이 기능을 활성화하려면 해당하는 확인란을 선택합니다.</w:t>
      </w:r>
    </w:p>
    <w:p xmlns:w="http://schemas.openxmlformats.org/wordprocessingml/2006/main" w14:paraId="223E6B13" w14:textId="7DB04D60" w:rsidR="004243D3" w:rsidRDefault="004243D3" w:rsidP="00AF1D33"/>
    <w:p xmlns:w="http://schemas.openxmlformats.org/wordprocessingml/2006/main" w14:paraId="67241326" w14:textId="6F954D3D" w:rsidR="004243D3" w:rsidRDefault="00247D00" w:rsidP="00AF1D33">
      <w:r>
        <w:rPr>
          <w:noProof/>
          <w:lang w:eastAsia="ko-kr" w:bidi="ko-kr" w:val="ko-kr"/>
        </w:rPr>
        <w:drawing>
          <wp:anchor xmlns:wp="http://schemas.openxmlformats.org/drawingml/2006/wordprocessingDrawing" distT="0" distB="0" distL="114300" distR="114300" simplePos="0" relativeHeight="251658244"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DFF73C4" w14:textId="3AECA8FA" w:rsidR="004243D3" w:rsidRDefault="004243D3" w:rsidP="00AF1D33"/>
    <w:p xmlns:w="http://schemas.openxmlformats.org/wordprocessingml/2006/main" w14:paraId="7C0913AC" w14:textId="2840DDA5" w:rsidR="004243D3" w:rsidRDefault="004243D3" w:rsidP="00AF1D33"/>
    <w:p xmlns:w="http://schemas.openxmlformats.org/wordprocessingml/2006/main" w14:paraId="034495DD" w14:textId="2A11DD03" w:rsidR="004243D3" w:rsidRDefault="004243D3" w:rsidP="00AF1D33"/>
    <w:p xmlns:w="http://schemas.openxmlformats.org/wordprocessingml/2006/main" w14:paraId="7935F3CF" w14:textId="1BB6DD2A" w:rsidR="004243D3" w:rsidRDefault="004243D3" w:rsidP="00AF1D33"/>
    <w:p xmlns:w="http://schemas.openxmlformats.org/wordprocessingml/2006/main" w14:paraId="25D732B5" w14:textId="1210469A" w:rsidR="004243D3" w:rsidRDefault="004243D3" w:rsidP="00AF1D33"/>
    <w:p xmlns:w="http://schemas.openxmlformats.org/wordprocessingml/2006/main" w14:paraId="4BC10087" w14:textId="30908BDD" w:rsidR="004243D3" w:rsidRDefault="004243D3" w:rsidP="00AF1D33"/>
    <w:p xmlns:w="http://schemas.openxmlformats.org/wordprocessingml/2006/main" w14:paraId="463E0C6A" w14:textId="77777777" w:rsidR="004243D3" w:rsidRDefault="004243D3" w:rsidP="00AF1D33"/>
    <w:p xmlns:w="http://schemas.openxmlformats.org/wordprocessingml/2006/main" w14:paraId="556F2263" w14:textId="77777777" w:rsidR="004243D3" w:rsidRDefault="004243D3" w:rsidP="00AF1D33"/>
    <w:p xmlns:w="http://schemas.openxmlformats.org/wordprocessingml/2006/main" w14:paraId="23870EAD" w14:textId="77777777" w:rsidR="004243D3" w:rsidRDefault="004243D3" w:rsidP="00AF1D33"/>
    <w:p xmlns:w="http://schemas.openxmlformats.org/wordprocessingml/2006/main" w14:paraId="0F4ACD1B" w14:textId="77777777" w:rsidR="004243D3" w:rsidRDefault="004243D3" w:rsidP="00AF1D33"/>
    <w:p xmlns:w="http://schemas.openxmlformats.org/wordprocessingml/2006/main" w14:paraId="43AB3882" w14:textId="46A9A767" w:rsidR="004243D3" w:rsidRPr="001F020C" w:rsidRDefault="004243D3" w:rsidP="00AF1D33"/>
    <w:p xmlns:w="http://schemas.openxmlformats.org/wordprocessingml/2006/main" w14:paraId="3C060D42" w14:textId="1116573C" w:rsidR="004243D3" w:rsidRDefault="004243D3">
      <w:pPr>
        <w:spacing w:before="0" w:after="0" w:line="240" w:lineRule="auto"/>
        <w:jc w:val="left"/>
      </w:pPr>
    </w:p>
    <w:p xmlns:w="http://schemas.openxmlformats.org/wordprocessingml/2006/main" w14:paraId="635B27CB" w14:textId="77777777" w:rsidR="004243D3" w:rsidRDefault="004243D3">
      <w:pPr>
        <w:spacing w:before="0" w:after="0" w:line="240" w:lineRule="auto"/>
        <w:jc w:val="left"/>
      </w:pPr>
    </w:p>
    <w:p xmlns:w="http://schemas.openxmlformats.org/wordprocessingml/2006/main" w14:paraId="13332ED6" w14:textId="77777777" w:rsidR="004243D3" w:rsidRDefault="004243D3">
      <w:pPr>
        <w:spacing w:before="0" w:after="0" w:line="240" w:lineRule="auto"/>
        <w:jc w:val="left"/>
      </w:pPr>
    </w:p>
    <w:p xmlns:w="http://schemas.openxmlformats.org/wordprocessingml/2006/main" w14:paraId="3CCCE116" w14:textId="77777777" w:rsidR="004243D3" w:rsidRPr="00AF1D33" w:rsidRDefault="004243D3">
      <w:pPr>
        <w:spacing w:before="0" w:after="0" w:line="240" w:lineRule="auto"/>
        <w:jc w:val="left"/>
      </w:pPr>
    </w:p>
    <w:p xmlns:w="http://schemas.openxmlformats.org/wordprocessingml/2006/main" w14:paraId="68DBCDCD" w14:textId="260BD514" w:rsidR="00E36038" w:rsidRDefault="000F45B0" w:rsidP="00D71EF0">
      <w:pPr>
        <w:pStyle w:val="Heading4"/>
      </w:pPr>
      <w:r>
        <w:rPr>
          <w:lang w:eastAsia="ko-kr" w:bidi="ko-kr" w:val="ko-kr"/>
        </w:rPr>
        <w:t xml:space="preserve">탐색 창 사용</w:t>
      </w:r>
    </w:p>
    <w:p xmlns:w="http://schemas.openxmlformats.org/wordprocessingml/2006/main" w14:paraId="6A8512A7" w14:textId="7DAD1BEE" w:rsidR="00697C0E" w:rsidRDefault="00663392" w:rsidP="002B7112">
      <w:r>
        <w:rPr>
          <w:lang w:eastAsia="ko-kr" w:bidi="ko-kr" w:val="ko-kr"/>
        </w:rPr>
        <w:t xml:space="preserve">경로에 있는 위치로 이동하려면 해당 위치를 클릭하면 됩니다. 부모 보기로 이동하려면 </w:t>
      </w:r>
      <w:r w:rsidR="005270DA">
        <w:rPr>
          <w:noProof/>
          <w:lang w:eastAsia="ko-kr" w:bidi="ko-kr" w:val="ko-kr"/>
        </w:rPr>
        <w:drawing>
          <wp:inline xmlns:wp="http://schemas.openxmlformats.org/drawingml/2006/wordprocessingDrawing"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Pr>
          <w:lang w:eastAsia="ko-kr" w:bidi="ko-kr" w:val="ko-kr"/>
        </w:rPr>
        <w:t xml:space="preserve"> 단추를 클릭합니다.</w:t>
      </w:r>
    </w:p>
    <w:p xmlns:w="http://schemas.openxmlformats.org/wordprocessingml/2006/main" w14:paraId="1092FE99" w14:textId="7E258D8A" w:rsidR="00247D00" w:rsidRDefault="00AA67E9" w:rsidP="00C928DA">
      <w:pPr>
        <w:spacing w:line="240" w:lineRule="auto"/>
        <w:jc w:val="center"/>
      </w:pPr>
      <w:r>
        <w:rPr>
          <w:noProof/>
          <w:lang w:eastAsia="ko-kr" w:bidi="ko-kr" w:val="ko-kr"/>
        </w:rPr>
        <w:drawing>
          <wp:inline xmlns:wp="http://schemas.openxmlformats.org/drawingml/2006/wordprocessingDrawing"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xmlns:w="http://schemas.openxmlformats.org/wordprocessingml/2006/main" w14:paraId="0C2290C1" w14:textId="37555492" w:rsidR="002167A2" w:rsidRDefault="002167A2" w:rsidP="00C928DA">
      <w:pPr>
        <w:spacing w:line="240" w:lineRule="auto"/>
        <w:jc w:val="center"/>
      </w:pPr>
    </w:p>
    <w:p xmlns:w="http://schemas.openxmlformats.org/wordprocessingml/2006/main" w14:paraId="2BAFB962" w14:textId="684CC70E" w:rsidR="009A6FCD" w:rsidRDefault="009A6FCD" w:rsidP="009A6FCD">
      <w:pPr>
        <w:pStyle w:val="Heading4"/>
      </w:pPr>
      <w:bookmarkStart w:id="62" w:name="Path"/>
      <w:bookmarkEnd w:id="62"/>
      <w:r w:rsidRPr="0067099E">
        <w:rPr>
          <w:lang w:eastAsia="ko-kr" w:bidi="ko-kr" w:val="ko-kr"/>
        </w:rPr>
        <w:t xml:space="preserve">SQL 인스턴스 경로 속성</w:t>
      </w:r>
    </w:p>
    <w:p xmlns:w="http://schemas.openxmlformats.org/wordprocessingml/2006/main" w14:paraId="0F67A0C6" w14:textId="77777777" w:rsidR="009A6FCD" w:rsidRPr="0067099E" w:rsidRDefault="009A6FCD" w:rsidP="009A6FCD"/>
    <w:p xmlns:w="http://schemas.openxmlformats.org/wordprocessingml/2006/main"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lang w:eastAsia="ko-kr" w:bidi="ko-kr" w:val="ko-kr"/>
        </w:rPr>
        <w:drawing>
          <wp:inline xmlns:wp="http://schemas.openxmlformats.org/drawingml/2006/wordprocessingDrawing"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xmlns:w="http://schemas.openxmlformats.org/wordprocessingml/2006/main"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eastAsia="ko-kr" w:bidi="ko-kr" w:val="ko-kr"/>
        </w:rPr>
        <w:t xml:space="preserve">대시보드 개체 경로는 대시보드 “설정” 메뉴에서 "Show instance path(인스턴스 경로 표시)" 확인란을 선택한 후에 표시됩니다.</w:t>
      </w:r>
    </w:p>
    <w:p xmlns:w="http://schemas.openxmlformats.org/wordprocessingml/2006/main" w14:paraId="4F7919D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ko-kr" w:bidi="ko-kr" w:val="ko-kr"/>
        </w:rPr>
        <w:drawing>
          <wp:inline xmlns:wp="http://schemas.openxmlformats.org/drawingml/2006/wordprocessingDrawing"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xmlns:w="http://schemas.openxmlformats.org/wordprocessingml/2006/main" w14:paraId="104C341E"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ko-kr" w:bidi="ko-kr" w:val="ko-kr"/>
        </w:rPr>
        <w:drawing>
          <wp:anchor xmlns:wp="http://schemas.openxmlformats.org/drawingml/2006/wordprocessingDrawing" distT="0" distB="0" distL="114300" distR="114300" simplePos="0" relativeHeight="251658281"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Pr="00A67547">
        <w:rPr>
          <w:rFonts w:eastAsiaTheme="minorHAnsi" w:cs="Arial"/>
          <w:kern w:val="0"/>
          <w:lang w:eastAsia="ko-kr" w:bidi="ko-kr" w:val="ko-kr"/>
        </w:rPr>
        <w:t xml:space="preserve">"Show instance path(인스턴스 경로 표시)" 확인란이 선택된 경우 사용자는 인스턴스 보기에서 경로와 이름으로 개체를 검색할 수 있습니다. </w:t>
      </w:r>
      <w:r w:rsidR="00A67547" w:rsidRPr="00A67547">
        <w:rPr>
          <w:rFonts w:cs="Arial"/>
          <w:lang w:eastAsia="ko-kr" w:bidi="ko-kr" w:val="ko-kr"/>
        </w:rPr>
        <w:t xml:space="preserve">검색을 수행하려면 “필터” 필드에 개체 이름의 입력을 시작합니다.</w:t>
      </w:r>
    </w:p>
    <w:p xmlns:w="http://schemas.openxmlformats.org/wordprocessingml/2006/main" w14:paraId="5B91496B"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4FAF0E07"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eastAsia="ko-kr" w:bidi="ko-kr" w:val="ko-kr"/>
        </w:rPr>
        <w:t xml:space="preserve">"Show instance path(인스턴스 경로 표시)" 확인란이 선택되지 않은 경우 사용자는 인스턴스 보기에서 이름으로만 개체를 검색할 수 있습니다.</w:t>
      </w:r>
    </w:p>
    <w:p xmlns:w="http://schemas.openxmlformats.org/wordprocessingml/2006/main" w14:paraId="61EC4BF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ko-kr" w:bidi="ko-kr" w:val="ko-kr"/>
        </w:rPr>
        <w:drawing>
          <wp:inline xmlns:wp="http://schemas.openxmlformats.org/drawingml/2006/wordprocessingDrawing"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xmlns:w="http://schemas.openxmlformats.org/wordprocessingml/2006/main" w14:paraId="793C0C4E"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eastAsia="ko-kr" w:bidi="ko-kr" w:val="ko-kr"/>
        </w:rPr>
        <w:t xml:space="preserve">사용자는 개체 경로의 원하는 부분과 개체 이름의 원하는 부분으로 인스턴스 보기에서 개체를 검색할 수 있습니다.</w:t>
      </w:r>
    </w:p>
    <w:p xmlns:w="http://schemas.openxmlformats.org/wordprocessingml/2006/main" w14:paraId="0FEEBC86"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ko-kr" w:bidi="ko-kr" w:val="ko-kr"/>
        </w:rPr>
        <w:drawing>
          <wp:inline xmlns:wp="http://schemas.openxmlformats.org/drawingml/2006/wordprocessingDrawing"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lang w:eastAsia="ko-kr" w:bidi="ko-kr" w:val="ko-kr"/>
        </w:rPr>
        <w:drawing>
          <wp:inline xmlns:wp="http://schemas.openxmlformats.org/drawingml/2006/wordprocessingDrawing"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xmlns:w="http://schemas.openxmlformats.org/wordprocessingml/2006/main" w14:paraId="5A78F93F"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eastAsia="ko-kr" w:bidi="ko-kr" w:val="ko-kr"/>
        </w:rPr>
        <w:t xml:space="preserve">경로가 없는 개체의 경로 행은 숨겨집니다. 다른 모든 인스턴스의 경로 행은 표시됩니다.</w:t>
      </w:r>
    </w:p>
    <w:p xmlns:w="http://schemas.openxmlformats.org/wordprocessingml/2006/main" w14:paraId="6213A879"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ko-kr" w:bidi="ko-kr" w:val="ko-kr"/>
        </w:rPr>
        <w:drawing>
          <wp:inline xmlns:wp="http://schemas.openxmlformats.org/drawingml/2006/wordprocessingDrawing"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xmlns:w="http://schemas.openxmlformats.org/wordprocessingml/2006/main" w14:paraId="6C61AC8E"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lang w:eastAsia="ko-kr" w:bidi="ko-kr" w:val="ko-kr"/>
        </w:rPr>
        <w:t xml:space="preserve">사용자가 대시보드 개체를 마우스로 가리킬 때 “Show instance path(인스턴스 경로 표시)” 확인란이 선택되어 있으면 개체 이름과 개체 경로가 포함된 도구 설명이 나타납니다.</w:t>
      </w:r>
    </w:p>
    <w:p xmlns:w="http://schemas.openxmlformats.org/wordprocessingml/2006/main" w14:paraId="111224F8" w14:textId="77777777" w:rsidR="009A6FCD" w:rsidRPr="00A67547" w:rsidRDefault="009A6FCD" w:rsidP="009A6FCD">
      <w:pPr>
        <w:spacing w:before="0" w:after="0" w:line="259" w:lineRule="auto"/>
        <w:contextualSpacing/>
        <w:jc w:val="left"/>
        <w:rPr>
          <w:rFonts w:eastAsiaTheme="minorHAnsi" w:cs="Arial"/>
          <w:kern w:val="0"/>
        </w:rPr>
      </w:pPr>
    </w:p>
    <w:p xmlns:w="http://schemas.openxmlformats.org/wordprocessingml/2006/main" w14:paraId="0020E6C9" w14:textId="77777777" w:rsidR="0067099E" w:rsidRPr="00A67547" w:rsidRDefault="0067099E" w:rsidP="009A6FCD">
      <w:pPr>
        <w:spacing w:before="0" w:after="0" w:line="259" w:lineRule="auto"/>
        <w:jc w:val="left"/>
        <w:rPr>
          <w:rFonts w:eastAsiaTheme="minorHAnsi" w:cs="Arial"/>
          <w:kern w:val="0"/>
        </w:rPr>
      </w:pPr>
      <w:r w:rsidRPr="00A67547">
        <w:rPr>
          <w:noProof/>
          <w:rFonts w:eastAsiaTheme="minorHAnsi" w:cs="Arial"/>
          <w:kern w:val="0"/>
          <w:lang w:eastAsia="ko-kr" w:bidi="ko-kr" w:val="ko-kr"/>
        </w:rPr>
        <w:drawing>
          <wp:inline xmlns:wp="http://schemas.openxmlformats.org/drawingml/2006/wordprocessingDrawing"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lang w:eastAsia="ko-kr" w:bidi="ko-kr" w:val="ko-kr"/>
        </w:rPr>
        <w:t xml:space="preserve"> </w:t>
      </w:r>
    </w:p>
    <w:p xmlns:w="http://schemas.openxmlformats.org/wordprocessingml/2006/main" w14:paraId="09425256"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lang w:eastAsia="ko-kr" w:bidi="ko-kr" w:val="ko-kr"/>
        </w:rPr>
        <w:t xml:space="preserve">사용자가 경로 행이 비어 있는 대시보드 개체를 마우스로 가리킬 때만 개체 이름이 포함된 도구 설명이 나타납니다.</w:t>
      </w:r>
    </w:p>
    <w:p xmlns:w="http://schemas.openxmlformats.org/wordprocessingml/2006/main"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ko-kr" w:bidi="ko-kr" w:val="ko-kr"/>
        </w:rPr>
        <w:drawing>
          <wp:inline xmlns:wp="http://schemas.openxmlformats.org/drawingml/2006/wordprocessingDrawing"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xmlns:w="http://schemas.openxmlformats.org/wordprocessingml/2006/main" w14:paraId="6F59AAEA" w14:textId="77777777" w:rsidR="009A6FCD" w:rsidRPr="00A67547" w:rsidRDefault="009A6FCD" w:rsidP="009A6FCD">
      <w:pPr>
        <w:spacing w:before="0" w:after="160" w:line="259" w:lineRule="auto"/>
        <w:jc w:val="left"/>
        <w:rPr>
          <w:rFonts w:eastAsiaTheme="minorHAnsi" w:cs="Arial"/>
          <w:kern w:val="0"/>
        </w:rPr>
      </w:pPr>
    </w:p>
    <w:p xmlns:w="http://schemas.openxmlformats.org/wordprocessingml/2006/main"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lang w:eastAsia="ko-kr" w:bidi="ko-kr" w:val="ko-kr"/>
        </w:rPr>
        <w:t xml:space="preserve">“필터” 필드는 사용자가 대시보드 수준을 변경할 때마다 지워집니다.</w:t>
      </w:r>
    </w:p>
    <w:p xmlns:w="http://schemas.openxmlformats.org/wordprocessingml/2006/main"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lang w:eastAsia="ko-kr" w:bidi="ko-kr" w:val="ko-kr"/>
        </w:rPr>
        <w:t xml:space="preserve">대시보드 그룹에 경로 행이 비어 있는 개체와 경로 행에 경로가 있는 개체가 </w:t>
      </w:r>
      <w:r w:rsidRPr="00A67547">
        <w:rPr>
          <w:color w:val="000000"/>
          <w:shd w:val="clear" w:color="auto" w:fill="FFFFFF"/>
          <w:rFonts w:eastAsiaTheme="minorHAnsi" w:cs="Arial"/>
          <w:kern w:val="0"/>
          <w:lang w:eastAsia="ko-kr" w:bidi="ko-kr" w:val="ko-kr"/>
        </w:rPr>
        <w:t xml:space="preserve">동시에</w:t>
      </w:r>
      <w:r w:rsidRPr="00A67547">
        <w:rPr>
          <w:rFonts w:eastAsiaTheme="minorHAnsi" w:cs="Arial"/>
          <w:kern w:val="0"/>
          <w:lang w:eastAsia="ko-kr" w:bidi="ko-kr" w:val="ko-kr"/>
        </w:rPr>
        <w:t xml:space="preserve"> 포함된 경우에도 사용자는 필터 필드를 사용할 수 있습니다.</w:t>
      </w:r>
    </w:p>
    <w:p xmlns:w="http://schemas.openxmlformats.org/wordprocessingml/2006/main" w14:paraId="60192134" w14:textId="77777777" w:rsidR="009A6FCD" w:rsidRPr="00A67547" w:rsidRDefault="009A6FCD" w:rsidP="009A6FCD">
      <w:pPr>
        <w:spacing w:line="240" w:lineRule="auto"/>
        <w:jc w:val="left"/>
        <w:rPr>
          <w:rFonts w:cs="Arial"/>
        </w:rPr>
      </w:pPr>
    </w:p>
    <w:p xmlns:w="http://schemas.openxmlformats.org/wordprocessingml/2006/main" w14:paraId="2C278CFB" w14:textId="31AE864E" w:rsidR="002167A2" w:rsidRDefault="00A7296F" w:rsidP="002167A2">
      <w:pPr>
        <w:pStyle w:val="Heading3"/>
      </w:pPr>
      <w:r>
        <w:rPr>
          <w:lang w:eastAsia="ko-kr" w:bidi="ko-kr" w:val="ko-kr"/>
        </w:rPr>
        <w:t xml:space="preserve">실행 프로필 구성</w:t>
      </w:r>
    </w:p>
    <w:p xmlns:w="http://schemas.openxmlformats.org/wordprocessingml/2006/main" w14:paraId="4631D570" w14:textId="2ABDAAE9" w:rsidR="002167A2" w:rsidRPr="00684095" w:rsidRDefault="002167A2" w:rsidP="006C7CCD">
      <w:pPr>
        <w:rPr>
          <w:rFonts w:cs="Arial"/>
        </w:rPr>
      </w:pPr>
      <w:r w:rsidRPr="00684095">
        <w:rPr>
          <w:rFonts w:cs="Arial"/>
          <w:lang w:eastAsia="ko-kr" w:bidi="ko-kr" w:val="ko-kr"/>
        </w:rPr>
        <w:t xml:space="preserve">SQL Server 관리 팩을 처음으로 가져올 때 System Center Operations Manager용의 낮은 권한 환경을 만들 수 있는 Microsoft SQL Server 복제 SCOM SDK 검색 실행 프로필이 새로 만들어집니다.</w:t>
      </w:r>
    </w:p>
    <w:p xmlns:w="http://schemas.openxmlformats.org/wordprocessingml/2006/main" w14:paraId="4197148A" w14:textId="77777777" w:rsidR="00FB586A" w:rsidRPr="00684095" w:rsidRDefault="00FB586A" w:rsidP="002167A2">
      <w:pPr>
        <w:spacing w:line="240" w:lineRule="auto"/>
        <w:jc w:val="left"/>
        <w:rPr>
          <w:rFonts w:cs="Arial"/>
        </w:rPr>
      </w:pPr>
    </w:p>
    <w:p xmlns:w="http://schemas.openxmlformats.org/wordprocessingml/2006/main" w14:paraId="545AEA46" w14:textId="71E600B0" w:rsidR="00FB586A" w:rsidRPr="00684095" w:rsidRDefault="00FB586A" w:rsidP="00FB586A">
      <w:pPr>
        <w:spacing w:line="240" w:lineRule="auto"/>
        <w:jc w:val="left"/>
        <w:rPr>
          <w:rFonts w:cs="Arial"/>
        </w:rPr>
      </w:pPr>
      <w:r w:rsidRPr="00684095">
        <w:rPr>
          <w:rFonts w:cs="Arial"/>
          <w:lang w:eastAsia="ko-kr" w:bidi="ko-kr" w:val="ko-kr"/>
        </w:rPr>
        <w:t xml:space="preserve">System Center Operations Manager 관리 서버에서 사용 권한을 구성하려면: </w:t>
      </w:r>
    </w:p>
    <w:p xmlns:w="http://schemas.openxmlformats.org/wordprocessingml/2006/main" w14:paraId="3EDA7328" w14:textId="6AC9D818" w:rsidR="00FB586A" w:rsidRPr="00684095" w:rsidRDefault="00610D2F" w:rsidP="00033610">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eastAsia="ko-kr" w:bidi="ko-kr" w:val="ko-kr"/>
        </w:rPr>
        <w:t xml:space="preserve">도메인 컨트롤러에서 SSREPLSDK 계정을 만듭니다. </w:t>
      </w:r>
    </w:p>
    <w:p xmlns:w="http://schemas.openxmlformats.org/wordprocessingml/2006/main" w14:paraId="7E5875F0" w14:textId="24C235A9" w:rsidR="00610D2F" w:rsidRPr="00684095" w:rsidRDefault="00610D2F" w:rsidP="00610D2F">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eastAsia="ko-kr" w:bidi="ko-kr" w:val="ko-kr"/>
        </w:rPr>
        <w:t xml:space="preserve">SSREPLSDK 계정에 로컬 관리자 권한을 부여합니다.</w:t>
      </w:r>
    </w:p>
    <w:p xmlns:w="http://schemas.openxmlformats.org/wordprocessingml/2006/main" w14:paraId="356FA207" w14:textId="77777777" w:rsidR="00FB586A" w:rsidRPr="00684095" w:rsidRDefault="00FB586A" w:rsidP="00FB586A">
      <w:pPr>
        <w:pStyle w:val="ListParagraph"/>
        <w:ind w:left="915"/>
        <w:jc w:val="left"/>
        <w:rPr>
          <w:rFonts w:ascii="Arial" w:hAnsi="Arial" w:cs="Arial"/>
          <w:sz w:val="20"/>
          <w:szCs w:val="20"/>
        </w:rPr>
      </w:pPr>
    </w:p>
    <w:p xmlns:w="http://schemas.openxmlformats.org/wordprocessingml/2006/main" w14:paraId="59ED438F" w14:textId="63FCBCDB" w:rsidR="00FB586A" w:rsidRPr="00684095" w:rsidRDefault="00FB586A" w:rsidP="00FB586A">
      <w:pPr>
        <w:spacing w:line="240" w:lineRule="auto"/>
        <w:jc w:val="left"/>
        <w:rPr>
          <w:rFonts w:cs="Arial"/>
        </w:rPr>
      </w:pPr>
      <w:r w:rsidRPr="00684095">
        <w:rPr>
          <w:rFonts w:cs="Arial"/>
          <w:lang w:eastAsia="ko-kr" w:bidi="ko-kr" w:val="ko-kr"/>
        </w:rPr>
        <w:t xml:space="preserve">System Center Operations Manager에서 사용 권한을 구성하려면:</w:t>
      </w:r>
    </w:p>
    <w:p xmlns:w="http://schemas.openxmlformats.org/wordprocessingml/2006/main" w14:paraId="273E75EA" w14:textId="45895574"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ko-kr" w:bidi="ko-kr" w:val="ko-kr"/>
        </w:rPr>
        <w:t xml:space="preserve">SCOM 콘솔을 열고 "관리" 창으로 이동합니다.</w:t>
      </w:r>
    </w:p>
    <w:p xmlns:w="http://schemas.openxmlformats.org/wordprocessingml/2006/main" w14:paraId="7F37CC64"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ko-kr" w:bidi="ko-kr" w:val="ko-kr"/>
        </w:rPr>
        <w:t xml:space="preserve">"보안" 폴더 아래에 있는 "사용자 역할" 보기를 선택합니다.</w:t>
      </w:r>
    </w:p>
    <w:p xmlns:w="http://schemas.openxmlformats.org/wordprocessingml/2006/main" w14:paraId="40A711F1"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ko-kr" w:bidi="ko-kr" w:val="ko-kr"/>
        </w:rPr>
        <w:t xml:space="preserve">"Operations Manager 운영자" 역할을 마우스 오른쪽 단추로 클릭하고 상황에 맞는 메뉴에서 "속성"을 클릭합니다.</w:t>
      </w:r>
    </w:p>
    <w:p xmlns:w="http://schemas.openxmlformats.org/wordprocessingml/2006/main" w14:paraId="02483D49" w14:textId="0B2ECF1D"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ko-kr" w:bidi="ko-kr" w:val="ko-kr"/>
        </w:rPr>
        <w:t xml:space="preserve">"일반 속성" 탭에서 "추가" 단추를 클릭합니다.</w:t>
      </w:r>
    </w:p>
    <w:p xmlns:w="http://schemas.openxmlformats.org/wordprocessingml/2006/main" w14:paraId="6C1EBFC2"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ko-kr" w:bidi="ko-kr" w:val="ko-kr"/>
        </w:rPr>
        <w:t xml:space="preserve">SSREPLSDK 사용자를 찾은 다음 "확인"을 클릭합니다.</w:t>
      </w:r>
    </w:p>
    <w:p xmlns:w="http://schemas.openxmlformats.org/wordprocessingml/2006/main" w14:paraId="1204C003" w14:textId="72AF680A" w:rsidR="002167A2"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ko-kr" w:bidi="ko-kr" w:val="ko-kr"/>
        </w:rPr>
        <w:t xml:space="preserve">"확인" 단추를 클릭하여 변경 내용을 적용하고 "사용자 역할 속성" 대화 상자를 닫습니다.</w:t>
      </w:r>
    </w:p>
    <w:p xmlns:w="http://schemas.openxmlformats.org/wordprocessingml/2006/main" w14:paraId="57B57A56" w14:textId="3F28AC61" w:rsidR="00567E6F" w:rsidRDefault="009D36D1" w:rsidP="00281250">
      <w:pPr>
        <w:pStyle w:val="Heading2"/>
      </w:pPr>
      <w:r>
        <w:rPr>
          <w:lang w:eastAsia="ko-kr" w:bidi="ko-kr" w:val="ko-kr"/>
        </w:rPr>
        <w:t xml:space="preserve">알려진 문제 및 문제 해결</w:t>
      </w:r>
    </w:p>
    <w:p xmlns:w="http://schemas.openxmlformats.org/wordprocessingml/2006/main" w14:paraId="5088CFB1" w14:textId="21FE4BA3" w:rsidR="00BB0295" w:rsidRDefault="00BB0295" w:rsidP="00BB0295">
      <w:pPr>
        <w:pStyle w:val="Heading5"/>
      </w:pPr>
      <w:r>
        <w:rPr>
          <w:lang w:eastAsia="ko-kr" w:bidi="ko-kr" w:val="ko-kr"/>
        </w:rPr>
        <w:t xml:space="preserve">기본 관리 팩이 제거된 경우 서명된 SQL Server 대시보드의 구성을 저장할 수 없습니다.</w:t>
      </w:r>
    </w:p>
    <w:p xmlns:w="http://schemas.openxmlformats.org/wordprocessingml/2006/main" w14:paraId="2B94A294" w14:textId="15306E3D" w:rsidR="00BB0295" w:rsidRDefault="00BB0295" w:rsidP="00BB0295">
      <w:r w:rsidRPr="006E63DB">
        <w:rPr>
          <w:b/>
          <w:lang w:eastAsia="ko-kr" w:bidi="ko-kr" w:val="ko-kr"/>
        </w:rPr>
        <w:t xml:space="preserve">문제: </w:t>
      </w:r>
      <w:r w:rsidRPr="006E63DB">
        <w:rPr>
          <w:lang w:eastAsia="ko-kr" w:bidi="ko-kr" w:val="ko-kr"/>
        </w:rPr>
        <w:t xml:space="preserve">서명된 SQL Server 대시보드는 구성 변경 내용을 기본 관리 팩(Microsoft.SystemCenter.OperationsManager.DefaultUser)에 저장합니다.</w:t>
      </w:r>
    </w:p>
    <w:p xmlns:w="http://schemas.openxmlformats.org/wordprocessingml/2006/main" w14:paraId="002DC31D" w14:textId="521DA5A8" w:rsidR="00BB0295" w:rsidRDefault="00BB0295" w:rsidP="00BB0295">
      <w:r w:rsidRPr="006E63DB">
        <w:rPr>
          <w:b/>
          <w:lang w:eastAsia="ko-kr" w:bidi="ko-kr" w:val="ko-kr"/>
        </w:rPr>
        <w:t xml:space="preserve">해결 방법: </w:t>
      </w:r>
      <w:r w:rsidRPr="006E63DB">
        <w:rPr>
          <w:lang w:eastAsia="ko-kr" w:bidi="ko-kr" w:val="ko-kr"/>
        </w:rPr>
        <w:t xml:space="preserve">기본 관리 팩을 가져옵니다. 이후 MP 버전에서는 구성을 저장하도록 사용자 지정 MP를 설정할 수 있게 됩니다.</w:t>
      </w:r>
    </w:p>
    <w:p xmlns:w="http://schemas.openxmlformats.org/wordprocessingml/2006/main" w14:paraId="27792D48" w14:textId="0717DB9A" w:rsidR="00281250" w:rsidRDefault="00010135" w:rsidP="00E83392">
      <w:pPr>
        <w:pStyle w:val="Heading5"/>
      </w:pPr>
      <w:r>
        <w:rPr>
          <w:lang w:eastAsia="ko-kr" w:bidi="ko-kr" w:val="ko-kr"/>
        </w:rPr>
        <w:t xml:space="preserve">SQL Server 대시보드에 사용하지 않는 데이터가 표시될 수 있습니다.</w:t>
      </w:r>
    </w:p>
    <w:p xmlns:w="http://schemas.openxmlformats.org/wordprocessingml/2006/main" w14:paraId="73AA7315" w14:textId="5E7A27AB" w:rsidR="00E83392" w:rsidRDefault="00E83392" w:rsidP="00E83392">
      <w:r w:rsidRPr="006E63DB">
        <w:rPr>
          <w:b/>
          <w:lang w:eastAsia="ko-kr" w:bidi="ko-kr" w:val="ko-kr"/>
        </w:rPr>
        <w:t xml:space="preserve">문제: </w:t>
      </w:r>
      <w:r w:rsidRPr="006E63DB">
        <w:rPr>
          <w:lang w:eastAsia="ko-kr" w:bidi="ko-kr" w:val="ko-kr"/>
        </w:rPr>
        <w:t xml:space="preserve">Operations Manager 데이터베이스가 데이터 웨어하우스와 동기화되어야 합니다. 기본 동기화 절차가 오랫동안 실행되지 않은 경우 대시보드에서는 최신 데이터를 가져올 수 없게 됩니다.</w:t>
      </w:r>
    </w:p>
    <w:p xmlns:w="http://schemas.openxmlformats.org/wordprocessingml/2006/main" w14:paraId="750C5BB4" w14:textId="4E915BF4" w:rsidR="00E83392" w:rsidRDefault="00E83392" w:rsidP="00E83392">
      <w:r w:rsidRPr="006E63DB">
        <w:rPr>
          <w:b/>
          <w:lang w:eastAsia="ko-kr" w:bidi="ko-kr" w:val="ko-kr"/>
        </w:rPr>
        <w:t xml:space="preserve">해결 방법: </w:t>
      </w:r>
      <w:r w:rsidRPr="006E63DB">
        <w:rPr>
          <w:lang w:eastAsia="ko-kr" w:bidi="ko-kr" w:val="ko-kr"/>
        </w:rPr>
        <w:t xml:space="preserve">System Center Data Access 서비스를 다시 시작하고 다른 필요한 작업을 수행하여 델타 동기화를 다시 활성화합니다.</w:t>
      </w:r>
    </w:p>
    <w:p xmlns:w="http://schemas.openxmlformats.org/wordprocessingml/2006/main" w14:paraId="5BE16979" w14:textId="54DA40AC" w:rsidR="00296B75" w:rsidRDefault="00E81B79" w:rsidP="00296B75">
      <w:pPr>
        <w:pStyle w:val="Heading5"/>
      </w:pPr>
      <w:r>
        <w:rPr>
          <w:lang w:eastAsia="ko-kr" w:bidi="ko-kr" w:val="ko-kr"/>
        </w:rPr>
        <w:t xml:space="preserve">SCOM 서버 연결 실패 시 Operations Manager 콘솔의 작동이 중단될 수 있음</w:t>
      </w:r>
    </w:p>
    <w:p xmlns:w="http://schemas.openxmlformats.org/wordprocessingml/2006/main" w14:paraId="71981BB3" w14:textId="2A58D233" w:rsidR="00296B75" w:rsidRDefault="00296B75" w:rsidP="00296B75">
      <w:r w:rsidRPr="006E63DB">
        <w:rPr>
          <w:b/>
          <w:lang w:eastAsia="ko-kr" w:bidi="ko-kr" w:val="ko-kr"/>
        </w:rPr>
        <w:t xml:space="preserve">문제: </w:t>
      </w:r>
      <w:r w:rsidRPr="006E63DB">
        <w:rPr>
          <w:lang w:eastAsia="ko-kr" w:bidi="ko-kr" w:val="ko-kr"/>
        </w:rPr>
        <w:t xml:space="preserve">Operations Manager 콘솔과 SCOM 서버의 연결이 끊어지는 경우 SQL Server 대시보드의 작동이 중단될 수 있습니다. 이는 네트워크 문제나 SCOM 서버 문제 때문에 발생할 수 있습니다(예: 오랫동안 콘솔을 사용하지 않은 경우).</w:t>
      </w:r>
    </w:p>
    <w:p xmlns:w="http://schemas.openxmlformats.org/wordprocessingml/2006/main" w14:paraId="7FFCC8A0" w14:textId="5833CAAC" w:rsidR="00296B75" w:rsidRDefault="00296B75" w:rsidP="00296B75">
      <w:r w:rsidRPr="006E63DB">
        <w:rPr>
          <w:b/>
          <w:lang w:eastAsia="ko-kr" w:bidi="ko-kr" w:val="ko-kr"/>
        </w:rPr>
        <w:t xml:space="preserve">해결 방법: </w:t>
      </w:r>
      <w:r w:rsidRPr="006E63DB">
        <w:rPr>
          <w:lang w:eastAsia="ko-kr" w:bidi="ko-kr" w:val="ko-kr"/>
        </w:rPr>
        <w:t xml:space="preserve">SCOM 서버에 대한 연결을 확인합니다. Operations Manager 콘솔을 다시 엽니다.</w:t>
      </w:r>
    </w:p>
    <w:p xmlns:w="http://schemas.openxmlformats.org/wordprocessingml/2006/main" w14:paraId="698C3333" w14:textId="77777777" w:rsidR="00E83392" w:rsidRDefault="00E83392" w:rsidP="00E83392"/>
    <w:p xmlns:w="http://schemas.openxmlformats.org/wordprocessingml/2006/main" w14:paraId="43EF6325" w14:textId="3DE7133B" w:rsidR="00296B75" w:rsidRDefault="00412F13" w:rsidP="00296B75">
      <w:pPr>
        <w:pStyle w:val="Heading5"/>
      </w:pPr>
      <w:r>
        <w:rPr>
          <w:lang w:eastAsia="ko-kr" w:bidi="ko-kr" w:val="ko-kr"/>
        </w:rPr>
        <w:t xml:space="preserve">몇몇 운영자가 동시에 SQL Server 대시보드의 구성을 편집하는 경우 마지막 변경 내용만 적용됩니다.</w:t>
      </w:r>
    </w:p>
    <w:p xmlns:w="http://schemas.openxmlformats.org/wordprocessingml/2006/main" w14:paraId="51BB48E0" w14:textId="0587794B" w:rsidR="00296B75" w:rsidRDefault="00296B75" w:rsidP="00296B75">
      <w:r w:rsidRPr="006E63DB">
        <w:rPr>
          <w:b/>
          <w:lang w:eastAsia="ko-kr" w:bidi="ko-kr" w:val="ko-kr"/>
        </w:rPr>
        <w:t xml:space="preserve">문제: </w:t>
      </w:r>
      <w:r w:rsidRPr="006E63DB">
        <w:rPr>
          <w:lang w:eastAsia="ko-kr" w:bidi="ko-kr" w:val="ko-kr"/>
        </w:rPr>
        <w:t xml:space="preserve">사용자가 Operations Manager 콘솔과 웹 콘솔에서 동시에 SQL Server 대시보드를 편집하는 경우 이 상황을 해결하기 위해 “마지막 변경 적용” 알고리즘이 구현되어 있습니다.</w:t>
      </w:r>
    </w:p>
    <w:p xmlns:w="http://schemas.openxmlformats.org/wordprocessingml/2006/main" w14:paraId="699717F4" w14:textId="0F50B5BF" w:rsidR="00296B75" w:rsidRDefault="00412F13" w:rsidP="00296B75">
      <w:r w:rsidRPr="006E63DB">
        <w:rPr>
          <w:b/>
          <w:lang w:eastAsia="ko-kr" w:bidi="ko-kr" w:val="ko-kr"/>
        </w:rPr>
        <w:t xml:space="preserve">해결 방법: </w:t>
      </w:r>
      <w:r w:rsidRPr="006E63DB">
        <w:rPr>
          <w:lang w:eastAsia="ko-kr" w:bidi="ko-kr" w:val="ko-kr"/>
        </w:rPr>
        <w:t xml:space="preserve">대시보드를 다시 열거나 데이터가 새로 고쳐질 때까지 기다립니다.</w:t>
      </w:r>
    </w:p>
    <w:p xmlns:w="http://schemas.openxmlformats.org/wordprocessingml/2006/main" w14:paraId="515BAAD8" w14:textId="6AC4C7D6" w:rsidR="00296B75" w:rsidRDefault="00E32AF2" w:rsidP="00296B75">
      <w:pPr>
        <w:pStyle w:val="Heading5"/>
      </w:pPr>
      <w:r>
        <w:rPr>
          <w:lang w:eastAsia="ko-kr" w:bidi="ko-kr" w:val="ko-kr"/>
        </w:rPr>
        <w:t xml:space="preserve">Operations Manager 콘솔은 구성 저장 실패 시에 응답하지 않을 수 있습니다.</w:t>
      </w:r>
    </w:p>
    <w:p xmlns:w="http://schemas.openxmlformats.org/wordprocessingml/2006/main" w14:paraId="44B5FA9C" w14:textId="26592612" w:rsidR="00296B75" w:rsidRDefault="00296B75" w:rsidP="00934AED">
      <w:r w:rsidRPr="006E63DB">
        <w:rPr>
          <w:b/>
          <w:lang w:eastAsia="ko-kr" w:bidi="ko-kr" w:val="ko-kr"/>
        </w:rPr>
        <w:t xml:space="preserve">문제: </w:t>
      </w:r>
      <w:r w:rsidRPr="006E63DB">
        <w:rPr>
          <w:lang w:eastAsia="ko-kr" w:bidi="ko-kr" w:val="ko-kr"/>
        </w:rPr>
        <w:t xml:space="preserve">SCOM이 업데이트된 대시보드 구성을 저장할 수 없는 경우가 드물게 있습니다. 이 경우 SQL Server 대시보드의 대화 상자가 응답하지 않게 됩니다(예: "그룹 추가" 대화 상자의 확인 단추). 사용자가 응용 프로그램 이벤트 로그에서 오류 세부 정보를 찾을 수 있습니다.</w:t>
      </w:r>
    </w:p>
    <w:p xmlns:w="http://schemas.openxmlformats.org/wordprocessingml/2006/main" w14:paraId="4D50EB16" w14:textId="1D871AA5" w:rsidR="00296B75" w:rsidRDefault="00296B75" w:rsidP="00E83392">
      <w:r w:rsidRPr="006E63DB">
        <w:rPr>
          <w:b/>
          <w:lang w:eastAsia="ko-kr" w:bidi="ko-kr" w:val="ko-kr"/>
        </w:rPr>
        <w:t xml:space="preserve">해결 방법:</w:t>
      </w:r>
      <w:r w:rsidRPr="006E63DB">
        <w:rPr>
          <w:lang w:eastAsia="ko-kr" w:bidi="ko-kr" w:val="ko-kr"/>
        </w:rPr>
        <w:t xml:space="preserve"> Operations Manager 콘솔을 다시 엽니다.</w:t>
      </w:r>
    </w:p>
    <w:p xmlns:w="http://schemas.openxmlformats.org/wordprocessingml/2006/main" w14:paraId="74D9AB73" w14:textId="77777777" w:rsidR="00EE3CB5" w:rsidRPr="00EE3CB5" w:rsidRDefault="00EE3CB5" w:rsidP="00EE3CB5">
      <w:pPr>
        <w:pStyle w:val="Heading5"/>
      </w:pPr>
      <w:r w:rsidRPr="00AF1D33">
        <w:rPr>
          <w:lang w:eastAsia="ko-kr" w:bidi="ko-kr" w:val="ko-kr"/>
        </w:rPr>
        <w:t xml:space="preserve">개체가 1000개 이상인 경우 개체가 "모니터링되지 않음" 상태로 표시될 수 있습니다.</w:t>
      </w:r>
    </w:p>
    <w:p xmlns:w="http://schemas.openxmlformats.org/wordprocessingml/2006/main" w14:paraId="5D934A58" w14:textId="534A22DF" w:rsidR="00EE3CB5" w:rsidRDefault="00EE3CB5" w:rsidP="00EE3CB5">
      <w:r>
        <w:rPr>
          <w:b/>
          <w:lang w:eastAsia="ko-kr" w:bidi="ko-kr" w:val="ko-kr"/>
        </w:rPr>
        <w:t xml:space="preserve">문제:</w:t>
      </w:r>
      <w:r>
        <w:rPr>
          <w:lang w:eastAsia="ko-kr" w:bidi="ko-kr" w:val="ko-kr"/>
        </w:rPr>
        <w:t xml:space="preserve"> 개체가 1000개 이상 동시에 검색된 경우(그리고 검색 프로세스가 아직 끝나지 않은 경우) 대시보드가 올바르게 로드될 수 있지만 모든 개체가 "모니터링되지 않음" 상태가 됩니다.</w:t>
      </w:r>
    </w:p>
    <w:p xmlns:w="http://schemas.openxmlformats.org/wordprocessingml/2006/main" w14:paraId="3FEA5718" w14:textId="45165788" w:rsidR="00EE3CB5" w:rsidRDefault="00EE3CB5" w:rsidP="00EE3CB5">
      <w:r>
        <w:rPr>
          <w:b/>
          <w:lang w:eastAsia="ko-kr" w:bidi="ko-kr" w:val="ko-kr"/>
        </w:rPr>
        <w:t xml:space="preserve">해결 방법:</w:t>
      </w:r>
      <w:r>
        <w:rPr>
          <w:lang w:eastAsia="ko-kr" w:bidi="ko-kr" w:val="ko-kr"/>
        </w:rPr>
        <w:t xml:space="preserve"> 데이터가 새로 고쳐질 때까지 기다립니다.</w:t>
      </w:r>
    </w:p>
    <w:p xmlns:w="http://schemas.openxmlformats.org/wordprocessingml/2006/main" w14:paraId="1C1BF762" w14:textId="77777777" w:rsidR="00EE3CB5" w:rsidRPr="00EE3CB5" w:rsidRDefault="00EE3CB5" w:rsidP="00EE3CB5">
      <w:pPr>
        <w:pStyle w:val="Heading5"/>
      </w:pPr>
      <w:r w:rsidRPr="00AF1D33">
        <w:rPr>
          <w:lang w:eastAsia="ko-kr" w:bidi="ko-kr" w:val="ko-kr"/>
        </w:rPr>
        <w:t xml:space="preserve">개체가 5000개 이상인 경우 경고가 "0" 값과 함께 표시될 수 있습니다.</w:t>
      </w:r>
    </w:p>
    <w:p xmlns:w="http://schemas.openxmlformats.org/wordprocessingml/2006/main" w14:paraId="77EE1EE6" w14:textId="09B4CF63" w:rsidR="00EE3CB5" w:rsidRDefault="00EE3CB5" w:rsidP="00EE3CB5">
      <w:r>
        <w:rPr>
          <w:b/>
          <w:lang w:eastAsia="ko-kr" w:bidi="ko-kr" w:val="ko-kr"/>
        </w:rPr>
        <w:t xml:space="preserve">문제:</w:t>
      </w:r>
      <w:r>
        <w:rPr>
          <w:lang w:eastAsia="ko-kr" w:bidi="ko-kr" w:val="ko-kr"/>
        </w:rPr>
        <w:t xml:space="preserve"> 개체가 5000개 이상 동시에 검색되는 경우(그리고 검색 프로세스가 아직 끝나지 않은 경우) 해당하는 수의 개체가 올바르게 로드되고 표시되지만 경고가 0 값과 함께 표시될 수 있습니다.</w:t>
      </w:r>
    </w:p>
    <w:p xmlns:w="http://schemas.openxmlformats.org/wordprocessingml/2006/main" w14:paraId="5DF17B73" w14:textId="0528D1D4" w:rsidR="00EE3CB5" w:rsidRDefault="00EE3CB5" w:rsidP="00EE3CB5">
      <w:r>
        <w:rPr>
          <w:b/>
          <w:lang w:eastAsia="ko-kr" w:bidi="ko-kr" w:val="ko-kr"/>
        </w:rPr>
        <w:t xml:space="preserve">해결 방법:</w:t>
      </w:r>
      <w:r>
        <w:rPr>
          <w:lang w:eastAsia="ko-kr" w:bidi="ko-kr" w:val="ko-kr"/>
        </w:rPr>
        <w:t xml:space="preserve"> 데이터가 새로 고쳐질 때까지 기다립니다.</w:t>
      </w:r>
    </w:p>
    <w:p xmlns:w="http://schemas.openxmlformats.org/wordprocessingml/2006/main" w14:paraId="1419C418" w14:textId="5DE82AB9" w:rsidR="00EE3CB5" w:rsidRPr="00EE3CB5" w:rsidRDefault="00EE3CB5" w:rsidP="00EE3CB5">
      <w:pPr>
        <w:pStyle w:val="Heading5"/>
      </w:pPr>
      <w:r w:rsidRPr="00AF1D33">
        <w:rPr>
          <w:lang w:eastAsia="ko-kr" w:bidi="ko-kr" w:val="ko-kr"/>
        </w:rPr>
        <w:t xml:space="preserve">Silverlight 버전의 Operations Manager 콘솔이 원격 변경 내용을 수신할 수 없음</w:t>
      </w:r>
    </w:p>
    <w:p xmlns:w="http://schemas.openxmlformats.org/wordprocessingml/2006/main" w14:paraId="3B8493FA" w14:textId="61A20899" w:rsidR="00EE3CB5" w:rsidRDefault="00EE3CB5" w:rsidP="00EE3CB5">
      <w:r>
        <w:rPr>
          <w:b/>
          <w:lang w:eastAsia="ko-kr" w:bidi="ko-kr" w:val="ko-kr"/>
        </w:rPr>
        <w:t xml:space="preserve">문제:</w:t>
      </w:r>
      <w:r>
        <w:rPr>
          <w:lang w:eastAsia="ko-kr" w:bidi="ko-kr" w:val="ko-kr"/>
        </w:rPr>
        <w:t xml:space="preserve"> 원격 워크스테이션에 있는 Silverlight 버전의 Operations Manager 콘솔에서 변경한 내용을 저장할 수 없습니다. </w:t>
      </w:r>
    </w:p>
    <w:p xmlns:w="http://schemas.openxmlformats.org/wordprocessingml/2006/main" w14:paraId="3B6D5144" w14:textId="280FAF3E" w:rsidR="00EE3CB5" w:rsidRDefault="00EE3CB5" w:rsidP="00EE3CB5">
      <w:r>
        <w:rPr>
          <w:b/>
          <w:lang w:eastAsia="ko-kr" w:bidi="ko-kr" w:val="ko-kr"/>
        </w:rPr>
        <w:t xml:space="preserve">해결 방법:</w:t>
      </w:r>
      <w:r>
        <w:rPr>
          <w:lang w:eastAsia="ko-kr" w:bidi="ko-kr" w:val="ko-kr"/>
        </w:rPr>
        <w:t xml:space="preserve"> 대시보드를 다시 열거나 콘솔을 다시 로드해도 효과가 없습니다. 변경 내용을 적용하려면 콘솔에 직접 액세스하세요.</w:t>
      </w:r>
    </w:p>
    <w:p xmlns:w="http://schemas.openxmlformats.org/wordprocessingml/2006/main" w14:paraId="6BD3821B" w14:textId="61383B08" w:rsidR="00EE3CB5" w:rsidRPr="00EE3CB5" w:rsidRDefault="00EE3CB5" w:rsidP="00EE3CB5">
      <w:pPr>
        <w:pStyle w:val="Heading5"/>
      </w:pPr>
      <w:r w:rsidRPr="00AF1D33">
        <w:rPr>
          <w:lang w:eastAsia="ko-kr" w:bidi="ko-kr" w:val="ko-kr"/>
        </w:rPr>
        <w:t xml:space="preserve">일부 특수 Windows 테마를 사용하면 Operations Manager 콘솔의 작동이 중단될 수 있음</w:t>
      </w:r>
    </w:p>
    <w:p xmlns:w="http://schemas.openxmlformats.org/wordprocessingml/2006/main" w14:paraId="2C332EEF" w14:textId="1785C474" w:rsidR="00EE3CB5" w:rsidRDefault="00EE3CB5" w:rsidP="00EE3CB5">
      <w:r>
        <w:rPr>
          <w:b/>
          <w:lang w:eastAsia="ko-kr" w:bidi="ko-kr" w:val="ko-kr"/>
        </w:rPr>
        <w:t xml:space="preserve">문제:</w:t>
      </w:r>
      <w:r>
        <w:rPr>
          <w:lang w:eastAsia="ko-kr" w:bidi="ko-kr" w:val="ko-kr"/>
        </w:rPr>
        <w:t xml:space="preserve"> Windows 색 구성표의 일부 변경(예: 전경 텍스트 색의 변경)으로 인해 Operations Manager 콘솔의 작동이 중단될 수 있습니다. </w:t>
      </w:r>
    </w:p>
    <w:p xmlns:w="http://schemas.openxmlformats.org/wordprocessingml/2006/main" w14:paraId="1FD7DD23" w14:textId="7DABA106" w:rsidR="00EE3CB5" w:rsidRPr="00407B16" w:rsidRDefault="00EE3CB5" w:rsidP="00AF1D33">
      <w:r>
        <w:rPr>
          <w:b/>
          <w:lang w:eastAsia="ko-kr" w:bidi="ko-kr" w:val="ko-kr"/>
        </w:rPr>
        <w:t xml:space="preserve">해결 방법:</w:t>
      </w:r>
      <w:r>
        <w:rPr>
          <w:lang w:eastAsia="ko-kr" w:bidi="ko-kr" w:val="ko-kr"/>
        </w:rPr>
        <w:t xml:space="preserve"> 표준 Windows 테마 및 텍스트 색을 사용하세요.</w:t>
      </w:r>
    </w:p>
    <w:p xmlns:w="http://schemas.openxmlformats.org/wordprocessingml/2006/main" w14:paraId="374B42E9" w14:textId="17692AC9" w:rsidR="00EE3CB5" w:rsidRPr="00B62AFE" w:rsidRDefault="00EE3CB5" w:rsidP="00EE3CB5">
      <w:pPr>
        <w:pStyle w:val="Heading5"/>
      </w:pPr>
      <w:r>
        <w:rPr>
          <w:lang w:eastAsia="ko-kr" w:bidi="ko-kr" w:val="ko-kr"/>
        </w:rPr>
        <w:t xml:space="preserve">프로시저가 데이터 웨어하우스 저장소에서 삭제되지 않습니다.</w:t>
      </w:r>
    </w:p>
    <w:p xmlns:w="http://schemas.openxmlformats.org/wordprocessingml/2006/main" w14:paraId="5D52AB27" w14:textId="60809C0C" w:rsidR="00EE3CB5" w:rsidRDefault="00EE3CB5" w:rsidP="00EE3CB5">
      <w:r>
        <w:rPr>
          <w:b/>
          <w:lang w:eastAsia="ko-kr" w:bidi="ko-kr" w:val="ko-kr"/>
        </w:rPr>
        <w:t xml:space="preserve">문제: </w:t>
      </w:r>
      <w:r>
        <w:rPr>
          <w:lang w:eastAsia="ko-kr" w:bidi="ko-kr" w:val="ko-kr"/>
        </w:rPr>
        <w:t xml:space="preserve">저장 프로시저가 GPMP를 제거한 후에도 데이터 웨어하우스 저장소에 남아 있을 수 있습니다. </w:t>
      </w:r>
    </w:p>
    <w:p xmlns:w="http://schemas.openxmlformats.org/wordprocessingml/2006/main" w14:paraId="0CA9A8AD" w14:textId="027BE8FD" w:rsidR="002E49E0" w:rsidRDefault="00EE3CB5" w:rsidP="00AF1D33">
      <w:r>
        <w:rPr>
          <w:b/>
          <w:lang w:eastAsia="ko-kr" w:bidi="ko-kr" w:val="ko-kr"/>
        </w:rPr>
        <w:t xml:space="preserve">해결 방법:</w:t>
      </w:r>
      <w:r>
        <w:rPr>
          <w:lang w:eastAsia="ko-kr" w:bidi="ko-kr" w:val="ko-kr"/>
        </w:rPr>
        <w:t xml:space="preserve"> 관리 팩을 제거한 후 저장 프로시저를 수동으로 삭제해야 합니다.</w:t>
      </w:r>
    </w:p>
    <w:p xmlns:w="http://schemas.openxmlformats.org/wordprocessingml/2006/main" w14:paraId="0D0642CE" w14:textId="339C35BD" w:rsidR="002E49E0" w:rsidRPr="00B62AFE" w:rsidRDefault="002E49E0" w:rsidP="002E49E0">
      <w:pPr>
        <w:pStyle w:val="Heading5"/>
      </w:pPr>
      <w:r>
        <w:rPr>
          <w:lang w:eastAsia="ko-kr" w:bidi="ko-kr" w:val="ko-kr"/>
        </w:rPr>
        <w:t xml:space="preserve">시간 제한 문제</w:t>
      </w:r>
    </w:p>
    <w:p xmlns:w="http://schemas.openxmlformats.org/wordprocessingml/2006/main" w14:paraId="443D8DE3" w14:textId="2AEB186D" w:rsidR="002E49E0" w:rsidRDefault="002E49E0" w:rsidP="002E49E0">
      <w:r>
        <w:rPr>
          <w:b/>
          <w:lang w:eastAsia="ko-kr" w:bidi="ko-kr" w:val="ko-kr"/>
        </w:rPr>
        <w:t xml:space="preserve">문제:</w:t>
      </w:r>
      <w:r>
        <w:rPr>
          <w:lang w:eastAsia="ko-kr" w:bidi="ko-kr" w:val="ko-kr"/>
        </w:rPr>
        <w:t xml:space="preserve"> 대시보드로 작업하는 동안(특히 큰 데이터 볼륨을 처리하는 동안) 사용자에게 프로세스가 미리 설정된 시간 제한 내에 완료될 수 없는 상황이 발생할 수 있습니다. </w:t>
      </w:r>
    </w:p>
    <w:p xmlns:w="http://schemas.openxmlformats.org/wordprocessingml/2006/main" w14:paraId="62C632AC" w14:textId="39EC7081" w:rsidR="00EE5D42" w:rsidRPr="00364538" w:rsidRDefault="002E49E0" w:rsidP="002E49E0">
      <w:pPr>
        <w:rPr>
          <w:color w:val="FF0000"/>
          <w:sz w:val="40"/>
          <w:szCs w:val="40"/>
        </w:rPr>
      </w:pPr>
      <w:r>
        <w:rPr>
          <w:b/>
          <w:lang w:eastAsia="ko-kr" w:bidi="ko-kr" w:val="ko-kr"/>
        </w:rPr>
        <w:t xml:space="preserve">해결 방법: </w:t>
      </w:r>
      <w:r>
        <w:rPr>
          <w:lang w:eastAsia="ko-kr" w:bidi="ko-kr" w:val="ko-kr"/>
        </w:rPr>
        <w:t xml:space="preserve">데이터 웨어하우스 DB의 쿼리 실행에 대한 시간 제한 값은 사용자가 서버 레지스트리를 통해 수동으로 설정할 수 있습니다. “HKLM\SOFTWARE\Microsoft\Microsoft Operations Manager\3.0\Data Warehouse” 키를 만들고 “Search Command Timeout Seconds”라는 이름으로 REG_DWORD 형식 값을 추가할 수 있습니다. 서버에서 기본 180초 대신 이 값을 사용합니다.</w:t>
      </w:r>
    </w:p>
    <w:p xmlns:w="http://schemas.openxmlformats.org/wordprocessingml/2006/main" w14:paraId="53F077F7" w14:textId="52982279" w:rsidR="00FC16D0" w:rsidRDefault="00FC16D0" w:rsidP="00FC16D0">
      <w:pPr>
        <w:pStyle w:val="Heading5"/>
      </w:pPr>
      <w:r>
        <w:rPr>
          <w:lang w:eastAsia="ko-kr" w:bidi="ko-kr" w:val="ko-kr"/>
        </w:rPr>
        <w:t xml:space="preserve">웹 버전의 Operations Manager 콘솔에서 그룹으로 작업하는 동안 특정 표시 문제가 발생할 수 있습니다.</w:t>
      </w:r>
    </w:p>
    <w:p xmlns:w="http://schemas.openxmlformats.org/wordprocessingml/2006/main" w14:paraId="4B37272E" w14:textId="0A066831" w:rsidR="00FC16D0" w:rsidRDefault="00FC16D0" w:rsidP="00FC16D0">
      <w:r w:rsidRPr="006E63DB">
        <w:rPr>
          <w:b/>
          <w:lang w:eastAsia="ko-kr" w:bidi="ko-kr" w:val="ko-kr"/>
        </w:rPr>
        <w:t xml:space="preserve">문제: </w:t>
      </w:r>
      <w:r w:rsidRPr="006E63DB">
        <w:rPr>
          <w:lang w:eastAsia="ko-kr" w:bidi="ko-kr" w:val="ko-kr"/>
        </w:rPr>
        <w:t xml:space="preserve">Silverlight 웹 버전의 Operations Manager 콘솔을 사용하는 동안 추가/삭제 양식 표시와 관련된 문제가 발생할 수 있습니다. 대시보드에 그룹이 8개 이상 포함된 경우 양식의 텍스트가 양식 자체보다 일찍 로드될 수 있습니다.</w:t>
      </w:r>
    </w:p>
    <w:p xmlns:w="http://schemas.openxmlformats.org/wordprocessingml/2006/main" w14:paraId="32EF5EF9" w14:textId="06F197F1" w:rsidR="00EE5D42" w:rsidRDefault="00FC16D0" w:rsidP="00364538">
      <w:r>
        <w:rPr>
          <w:b/>
          <w:lang w:eastAsia="ko-kr" w:bidi="ko-kr" w:val="ko-kr"/>
        </w:rPr>
        <w:t xml:space="preserve">해결 방법: </w:t>
      </w:r>
      <w:r>
        <w:rPr>
          <w:lang w:eastAsia="ko-kr" w:bidi="ko-kr" w:val="ko-kr"/>
        </w:rPr>
        <w:t xml:space="preserve">알 수 없음</w:t>
      </w:r>
    </w:p>
    <w:p xmlns:w="http://schemas.openxmlformats.org/wordprocessingml/2006/main" w14:paraId="6F3357BE" w14:textId="05F1AE0A" w:rsidR="008E3FCF" w:rsidRDefault="008E3FCF" w:rsidP="008E3FCF">
      <w:pPr>
        <w:pStyle w:val="Heading5"/>
      </w:pPr>
      <w:r>
        <w:rPr>
          <w:lang w:eastAsia="ko-kr" w:bidi="ko-kr" w:val="ko-kr"/>
        </w:rPr>
        <w:t xml:space="preserve">드물게 사용하는 경우 대시보드가 느리게 작동할 수 있습니다.</w:t>
      </w:r>
    </w:p>
    <w:p xmlns:w="http://schemas.openxmlformats.org/wordprocessingml/2006/main" w14:paraId="1FBA0AF0" w14:textId="3B80C7BB" w:rsidR="008E3FCF" w:rsidRDefault="008E3FCF" w:rsidP="008E3FCF">
      <w:r w:rsidRPr="006E63DB">
        <w:rPr>
          <w:b/>
          <w:lang w:eastAsia="ko-kr" w:bidi="ko-kr" w:val="ko-kr"/>
        </w:rPr>
        <w:t xml:space="preserve">문제:</w:t>
      </w:r>
      <w:r w:rsidRPr="006E63DB">
        <w:rPr>
          <w:lang w:eastAsia="ko-kr" w:bidi="ko-kr" w:val="ko-kr"/>
        </w:rPr>
        <w:t xml:space="preserve"> 드물게 사용하거나 오랜만에 사용하는 경우 대시보드가 많은 양의 수집된 데이터를 처리해야 하기 때문에 (특히 개체 수가 2000개 이상인 대규모 환경의 경우) 다소 느리게 작동할 수 있습니다.</w:t>
      </w:r>
    </w:p>
    <w:p xmlns:w="http://schemas.openxmlformats.org/wordprocessingml/2006/main" w14:paraId="46B08DCE" w14:textId="6B8111AA" w:rsidR="008E3FCF" w:rsidRDefault="008E3FCF" w:rsidP="008E3FCF">
      <w:r>
        <w:rPr>
          <w:b/>
          <w:lang w:eastAsia="ko-kr" w:bidi="ko-kr" w:val="ko-kr"/>
        </w:rPr>
        <w:t xml:space="preserve">해결 방법: </w:t>
      </w:r>
      <w:r>
        <w:rPr>
          <w:lang w:eastAsia="ko-kr" w:bidi="ko-kr" w:val="ko-kr"/>
        </w:rPr>
        <w:t xml:space="preserve">다음은 "준비" 스크립트입니다. 이 스크립트를 사용하여 일정에 따라 실행되는 SQL 작업을 만들 수 있습니다. SQL 작업으로 예약하기 전에 이러한 쿼리가 얼마나 오래 실행되는지를 테스트하세요(너무 자주 실행하도록 예약하거나 실행 시간이 너무 길면 성능이 저하될 수 있음). 로드할 개체가 수천 개인 대시보드가 있는 경우 콘텐츠를 로드하는 데 10초 이상 걸립니다. 이 스크립트는 600,000개의 개체로 테스트되었으며 대시보드 로드 시간은 1-2분이었습니다.</w:t>
      </w:r>
    </w:p>
    <w:p xmlns:w="http://schemas.openxmlformats.org/wordprocessingml/2006/main" w14:paraId="7E3CF7D1" w14:textId="77777777" w:rsidR="008E3FCF" w:rsidRDefault="008E3FCF" w:rsidP="008E3FCF">
      <w:r>
        <w:rPr>
          <w:lang w:eastAsia="ko-kr" w:bidi="ko-kr" w:val="ko-kr"/>
        </w:rPr>
        <w:t xml:space="preserve">USE [OperationsManagerDW]</w:t>
      </w:r>
    </w:p>
    <w:p xmlns:w="http://schemas.openxmlformats.org/wordprocessingml/2006/main" w14:paraId="03FC00EB" w14:textId="77777777" w:rsidR="008E3FCF" w:rsidRDefault="008E3FCF" w:rsidP="008E3FCF">
      <w:r>
        <w:rPr>
          <w:lang w:eastAsia="ko-kr" w:bidi="ko-kr" w:val="ko-kr"/>
        </w:rPr>
        <w:t xml:space="preserve">EXECUTE [sdk].[Microsoft_SQLServer_Visualization_Library_UpdateLastValues]</w:t>
      </w:r>
    </w:p>
    <w:p xmlns:w="http://schemas.openxmlformats.org/wordprocessingml/2006/main" w14:paraId="3F4256DB" w14:textId="75BBF1BD" w:rsidR="008E3FCF" w:rsidRDefault="008E3FCF" w:rsidP="008E3FCF">
      <w:r>
        <w:rPr>
          <w:lang w:eastAsia="ko-kr" w:bidi="ko-kr" w:val="ko-kr"/>
        </w:rPr>
        <w:t xml:space="preserve">EXECUTE [sdk].[Microsoft_SQLServer_Visualization_Library_UpdateHierarchy]</w:t>
      </w:r>
    </w:p>
    <w:p xmlns:w="http://schemas.openxmlformats.org/wordprocessingml/2006/main" w14:paraId="2314060A" w14:textId="3DD5D21F" w:rsidR="00624974" w:rsidRDefault="00624974" w:rsidP="00624974">
      <w:pPr>
        <w:pStyle w:val="Heading5"/>
      </w:pPr>
      <w:r w:rsidRPr="00624974">
        <w:rPr>
          <w:lang w:eastAsia="ko-kr" w:bidi="ko-kr" w:val="ko-kr"/>
        </w:rPr>
        <w:t xml:space="preserve">Microsoft Silverlight에서 색이 잘못 할당될 수 있습니다.</w:t>
      </w:r>
    </w:p>
    <w:p xmlns:w="http://schemas.openxmlformats.org/wordprocessingml/2006/main" w14:paraId="52387F9B" w14:textId="5797EEE9" w:rsidR="00624974" w:rsidRDefault="00624974" w:rsidP="00624974">
      <w:r w:rsidRPr="006E63DB">
        <w:rPr>
          <w:b/>
          <w:lang w:eastAsia="ko-kr" w:bidi="ko-kr" w:val="ko-kr"/>
        </w:rPr>
        <w:t xml:space="preserve">문제: </w:t>
      </w:r>
      <w:r w:rsidRPr="006E63DB">
        <w:rPr>
          <w:lang w:eastAsia="ko-kr" w:bidi="ko-kr" w:val="ko-kr"/>
        </w:rPr>
        <w:t xml:space="preserve">콤보 상자 색과 기본 ScrollViewer 배경이 특히 어두운 테마에서 잘못 표시될 수 있습니다.</w:t>
      </w:r>
    </w:p>
    <w:p xmlns:w="http://schemas.openxmlformats.org/wordprocessingml/2006/main" w14:paraId="5C842C35" w14:textId="4B6477E4" w:rsidR="00624974" w:rsidRDefault="00624974" w:rsidP="00624974">
      <w:r>
        <w:rPr>
          <w:b/>
          <w:lang w:eastAsia="ko-kr" w:bidi="ko-kr" w:val="ko-kr"/>
        </w:rPr>
        <w:t xml:space="preserve">해결 방법: </w:t>
      </w:r>
      <w:r>
        <w:rPr>
          <w:lang w:eastAsia="ko-kr" w:bidi="ko-kr" w:val="ko-kr"/>
        </w:rPr>
        <w:t xml:space="preserve">알 수 없음</w:t>
      </w:r>
    </w:p>
    <w:p xmlns:w="http://schemas.openxmlformats.org/wordprocessingml/2006/main" w14:paraId="00DEC4D9" w14:textId="0E020E80" w:rsidR="00B86D1B" w:rsidRDefault="00B86D1B" w:rsidP="00B86D1B">
      <w:pPr>
        <w:pStyle w:val="Heading5"/>
      </w:pPr>
      <w:r w:rsidRPr="00B86D1B">
        <w:rPr>
          <w:lang w:eastAsia="ko-kr" w:bidi="ko-kr" w:val="ko-kr"/>
        </w:rPr>
        <w:t xml:space="preserve">데이터 센터 보기에서 신속한 변경을 수행하는 동안 특정 문제가 나타날 수 있음</w:t>
      </w:r>
    </w:p>
    <w:p xmlns:w="http://schemas.openxmlformats.org/wordprocessingml/2006/main" w14:paraId="7D325F91" w14:textId="29B6B89D" w:rsidR="00B86D1B" w:rsidRDefault="00B86D1B" w:rsidP="00B86D1B">
      <w:r w:rsidRPr="006E63DB">
        <w:rPr>
          <w:b/>
          <w:lang w:eastAsia="ko-kr" w:bidi="ko-kr" w:val="ko-kr"/>
        </w:rPr>
        <w:t xml:space="preserve">문제: </w:t>
      </w:r>
      <w:r w:rsidRPr="006E63DB">
        <w:rPr>
          <w:lang w:eastAsia="ko-kr" w:bidi="ko-kr" w:val="ko-kr"/>
        </w:rPr>
        <w:t xml:space="preserve">로더가 표시되어 있는 동안 사용자가 데이터 센터 대시보드 보기를 신속하게 변경한 경우 마지막으로 선택한 보기는 계속 열려 있을 수 있지만 이전에 닫은 보기의 쿼리가 취소되지 않습니다.</w:t>
      </w:r>
    </w:p>
    <w:p xmlns:w="http://schemas.openxmlformats.org/wordprocessingml/2006/main" w14:paraId="10893A5C" w14:textId="77777777" w:rsidR="00B86D1B" w:rsidRDefault="00B86D1B" w:rsidP="00B86D1B">
      <w:r>
        <w:rPr>
          <w:b/>
          <w:lang w:eastAsia="ko-kr" w:bidi="ko-kr" w:val="ko-kr"/>
        </w:rPr>
        <w:t xml:space="preserve">해결 방법: </w:t>
      </w:r>
      <w:r>
        <w:rPr>
          <w:lang w:eastAsia="ko-kr" w:bidi="ko-kr" w:val="ko-kr"/>
        </w:rPr>
        <w:t xml:space="preserve">알 수 없음</w:t>
      </w:r>
    </w:p>
    <w:p xmlns:w="http://schemas.openxmlformats.org/wordprocessingml/2006/main" w14:paraId="64FD70A6" w14:textId="51EF0678" w:rsidR="00C57305" w:rsidRDefault="00C57305" w:rsidP="00C57305">
      <w:pPr>
        <w:pStyle w:val="Heading5"/>
      </w:pPr>
      <w:r w:rsidRPr="00C57305">
        <w:rPr>
          <w:lang w:eastAsia="ko-kr" w:bidi="ko-kr" w:val="ko-kr"/>
        </w:rPr>
        <w:t xml:space="preserve">로드하는 동안 대시보드가 중단될 수 있음</w:t>
      </w:r>
    </w:p>
    <w:p xmlns:w="http://schemas.openxmlformats.org/wordprocessingml/2006/main" w14:paraId="69D78A10" w14:textId="32D7DFCA" w:rsidR="00C57305" w:rsidRDefault="00C57305" w:rsidP="00C57305">
      <w:r w:rsidRPr="006E63DB">
        <w:rPr>
          <w:b/>
          <w:lang w:eastAsia="ko-kr" w:bidi="ko-kr" w:val="ko-kr"/>
        </w:rPr>
        <w:t xml:space="preserve">문제: </w:t>
      </w:r>
      <w:r w:rsidRPr="006E63DB">
        <w:rPr>
          <w:lang w:eastAsia="ko-kr" w:bidi="ko-kr" w:val="ko-kr"/>
        </w:rPr>
        <w:t xml:space="preserve">다중 인스턴스 성능 수집 규칙에서 모니터링하는 대시보드의 개체가 50,000개가 넘는 경우 데이터 웨어하우스 DB 통계가 중단되고 대시보드 로드 시간이 평소보다 훨씬 길어질 수 있습니다. 또한 집중적인 TempDB 및 로그 공간 사용(2~5GB)이 목격될 수 있습니다.</w:t>
      </w:r>
    </w:p>
    <w:p xmlns:w="http://schemas.openxmlformats.org/wordprocessingml/2006/main" w14:paraId="0821B606" w14:textId="73090502" w:rsidR="00624974" w:rsidRDefault="00C57305" w:rsidP="009325CA">
      <w:r>
        <w:rPr>
          <w:b/>
          <w:lang w:eastAsia="ko-kr" w:bidi="ko-kr" w:val="ko-kr"/>
        </w:rPr>
        <w:t xml:space="preserve">해결 방법: </w:t>
      </w:r>
      <w:r>
        <w:rPr>
          <w:lang w:eastAsia="ko-kr" w:bidi="ko-kr" w:val="ko-kr"/>
        </w:rPr>
        <w:t xml:space="preserve">대시보드가 로드될 때까지 기다린 다음 데이터 웨어하우스 DB에서 </w:t>
      </w:r>
      <w:r>
        <w:rPr>
          <w:i/>
          <w:lang w:eastAsia="ko-kr" w:bidi="ko-kr" w:val="ko-kr"/>
        </w:rPr>
        <w:t xml:space="preserve">sp_updatestats</w:t>
      </w:r>
      <w:r>
        <w:rPr>
          <w:lang w:eastAsia="ko-kr" w:bidi="ko-kr" w:val="ko-kr"/>
        </w:rPr>
        <w:t xml:space="preserve"> 저장 프로시저를 실행합니다.</w:t>
      </w:r>
    </w:p>
    <w:p xmlns:w="http://schemas.openxmlformats.org/wordprocessingml/2006/main" w14:paraId="31D7B7CA" w14:textId="15EE9548" w:rsidR="004673EE" w:rsidRDefault="004673EE" w:rsidP="004673EE">
      <w:pPr>
        <w:pStyle w:val="Heading5"/>
      </w:pPr>
      <w:r w:rsidRPr="004673EE">
        <w:rPr>
          <w:lang w:eastAsia="ko-kr" w:bidi="ko-kr" w:val="ko-kr"/>
        </w:rPr>
        <w:t xml:space="preserve">오래된 그룹 이름이 인스턴스 보기에 표시될 수 있음</w:t>
      </w:r>
    </w:p>
    <w:p xmlns:w="http://schemas.openxmlformats.org/wordprocessingml/2006/main" w14:paraId="3BB27E20" w14:textId="2FFAFF1B" w:rsidR="004673EE" w:rsidRDefault="004673EE" w:rsidP="004673EE">
      <w:r w:rsidRPr="006E63DB">
        <w:rPr>
          <w:b/>
          <w:lang w:eastAsia="ko-kr" w:bidi="ko-kr" w:val="ko-kr"/>
        </w:rPr>
        <w:t xml:space="preserve">문제: </w:t>
      </w:r>
      <w:r w:rsidRPr="006E63DB">
        <w:rPr>
          <w:lang w:eastAsia="ko-kr" w:bidi="ko-kr" w:val="ko-kr"/>
        </w:rPr>
        <w:t xml:space="preserve">그룹의 이름이 바뀌었거나 이미 이름이 바뀐 그룹이 SCOM에 있는 경우 이전 그룹 이름이 SQL Server 대시보드 인스턴스 보기에 표시될 수 있습니다. 또한 대시보드를 가져온 후 SCOM에서 일부 그룹의 이름이 바뀐 경우 해당 그룹의 이전 이름이 여전히 인스턴스 보기에 표시될 수 있습니다.</w:t>
      </w:r>
    </w:p>
    <w:p xmlns:w="http://schemas.openxmlformats.org/wordprocessingml/2006/main" w14:paraId="499D5EE0" w14:textId="174C1E89" w:rsidR="004673EE" w:rsidRDefault="004673EE" w:rsidP="004673EE">
      <w:r>
        <w:rPr>
          <w:b/>
          <w:lang w:eastAsia="ko-kr" w:bidi="ko-kr" w:val="ko-kr"/>
        </w:rPr>
        <w:t xml:space="preserve">해결 방법: </w:t>
      </w:r>
      <w:r>
        <w:rPr>
          <w:lang w:eastAsia="ko-kr" w:bidi="ko-kr" w:val="ko-kr"/>
        </w:rPr>
        <w:t xml:space="preserve">알 수 없음</w:t>
      </w:r>
    </w:p>
    <w:p xmlns:w="http://schemas.openxmlformats.org/wordprocessingml/2006/main" w14:paraId="0F32C1B0" w14:textId="2949970B" w:rsidR="007C3359" w:rsidRDefault="007C3359" w:rsidP="007C3359">
      <w:pPr>
        <w:pStyle w:val="Heading5"/>
      </w:pPr>
      <w:r w:rsidRPr="007C3359">
        <w:rPr>
          <w:lang w:eastAsia="ko-kr" w:bidi="ko-kr" w:val="ko-kr"/>
        </w:rPr>
        <w:t xml:space="preserve">제한된 액세스 역할 사용자의 SQL Server 역할 대시보드에 SQL 인스턴스가 표시되지 않을 수 있음</w:t>
      </w:r>
    </w:p>
    <w:p xmlns:w="http://schemas.openxmlformats.org/wordprocessingml/2006/main" w14:paraId="293D2E8B" w14:textId="073456A5" w:rsidR="007C3359" w:rsidRDefault="007C3359" w:rsidP="007C3359">
      <w:r w:rsidRPr="006E63DB">
        <w:rPr>
          <w:b/>
          <w:lang w:eastAsia="ko-kr" w:bidi="ko-kr" w:val="ko-kr"/>
        </w:rPr>
        <w:t xml:space="preserve">문제: </w:t>
      </w:r>
      <w:r w:rsidRPr="006E63DB">
        <w:rPr>
          <w:lang w:eastAsia="ko-kr" w:bidi="ko-kr" w:val="ko-kr"/>
        </w:rPr>
        <w:t xml:space="preserve">사용자에게 제한된 액세스 역할(예: SSAS 인스턴스 그룹, SSRS 인스턴스 그룹 및 SQL Server DB 엔진 그룹에만 액세스할 수 있는 권한)이 할당된 경우 SQL Server 역할 대시보드에 SQL 인스턴스가 표시되지 않습니다.</w:t>
      </w:r>
    </w:p>
    <w:p xmlns:w="http://schemas.openxmlformats.org/wordprocessingml/2006/main" w14:paraId="499F64C7" w14:textId="42EDC938" w:rsidR="007C3359" w:rsidRDefault="007C3359" w:rsidP="007C3359">
      <w:r>
        <w:rPr>
          <w:b/>
          <w:lang w:eastAsia="ko-kr" w:bidi="ko-kr" w:val="ko-kr"/>
        </w:rPr>
        <w:t xml:space="preserve">해결 방법: </w:t>
      </w:r>
      <w:r>
        <w:rPr>
          <w:lang w:eastAsia="ko-kr" w:bidi="ko-kr" w:val="ko-kr"/>
        </w:rPr>
        <w:t xml:space="preserve">SQL Server 역할 대시보드가 현재 서버 역할 그룹을 기반으로 하는 경우 대시보드에 SQL 인스턴스를 표시하려면 사용자가 "서버 역할 그룹"에 대한 액세스 권한을 얻어야 합니다.</w:t>
      </w:r>
    </w:p>
    <w:p xmlns:w="http://schemas.openxmlformats.org/wordprocessingml/2006/main" w14:paraId="405C044C" w14:textId="1EB126DF" w:rsidR="00D105C5" w:rsidRDefault="00DF2DC0" w:rsidP="00D105C5">
      <w:pPr>
        <w:pStyle w:val="Heading5"/>
      </w:pPr>
      <w:r w:rsidRPr="00DF2DC0">
        <w:rPr>
          <w:lang w:eastAsia="ko-kr" w:bidi="ko-kr" w:val="ko-kr"/>
        </w:rPr>
        <w:t xml:space="preserve">데이터 센터 보기 대시보드 새로 고침 애니메이션이 표시되지 않음</w:t>
      </w:r>
    </w:p>
    <w:p xmlns:w="http://schemas.openxmlformats.org/wordprocessingml/2006/main" w14:paraId="251DBE6A" w14:textId="7FD5DB48" w:rsidR="00D105C5" w:rsidRDefault="00D105C5" w:rsidP="00D105C5">
      <w:r w:rsidRPr="006E63DB">
        <w:rPr>
          <w:b/>
          <w:lang w:eastAsia="ko-kr" w:bidi="ko-kr" w:val="ko-kr"/>
        </w:rPr>
        <w:t xml:space="preserve">문제: </w:t>
      </w:r>
      <w:r w:rsidRPr="006E63DB">
        <w:rPr>
          <w:lang w:eastAsia="ko-kr" w:bidi="ko-kr" w:val="ko-kr"/>
        </w:rPr>
        <w:t xml:space="preserve">햄버거 드롭다운 메뉴의 해당 단추를 통해 데이터 센터 대시보드 보기를 새로 고치는 경우 새로 고침 애니메이션이 표시되지 않습니다.</w:t>
      </w:r>
    </w:p>
    <w:p xmlns:w="http://schemas.openxmlformats.org/wordprocessingml/2006/main" w14:paraId="5B1D5DCC" w14:textId="06FF6F6F" w:rsidR="00D105C5" w:rsidRPr="00E83392" w:rsidRDefault="00D105C5" w:rsidP="00D105C5">
      <w:r>
        <w:rPr>
          <w:b/>
          <w:lang w:eastAsia="ko-kr" w:bidi="ko-kr" w:val="ko-kr"/>
        </w:rPr>
        <w:t xml:space="preserve">해결 방법: </w:t>
      </w:r>
      <w:r>
        <w:rPr>
          <w:lang w:eastAsia="ko-kr" w:bidi="ko-kr" w:val="ko-kr"/>
        </w:rPr>
        <w:t xml:space="preserve">알 수 없음</w:t>
      </w:r>
    </w:p>
    <w:p xmlns:w="http://schemas.openxmlformats.org/wordprocessingml/2006/main" w14:paraId="681E3A5C" w14:textId="77777777" w:rsidR="004673EE" w:rsidRPr="00E83392" w:rsidRDefault="004673EE" w:rsidP="009325CA"/>
    <w:sectPr xmlns:w="http://schemas.openxmlformats.org/wordprocessingml/2006/main"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81C8" w14:textId="77777777" w:rsidR="007871E6" w:rsidRDefault="007871E6">
      <w:r>
        <w:separator/>
      </w:r>
    </w:p>
    <w:p w14:paraId="71C9BA0F" w14:textId="77777777" w:rsidR="007871E6" w:rsidRDefault="007871E6"/>
  </w:endnote>
  <w:endnote w:type="continuationSeparator" w:id="0">
    <w:p w14:paraId="3B496D3F" w14:textId="77777777" w:rsidR="007871E6" w:rsidRDefault="007871E6">
      <w:r>
        <w:continuationSeparator/>
      </w:r>
    </w:p>
    <w:p w14:paraId="0AF0ED8B" w14:textId="77777777" w:rsidR="007871E6" w:rsidRDefault="007871E6"/>
  </w:endnote>
  <w:endnote w:type="continuationNotice" w:id="1">
    <w:p w14:paraId="3CE5DB97" w14:textId="77777777" w:rsidR="007871E6" w:rsidRDefault="00787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A9DE389" w14:textId="77777777" w:rsidR="007871E6" w:rsidRDefault="007871E6" w:rsidP="00FB2389">
    <w:pPr>
      <w:pStyle w:val="Footer"/>
      <w:framePr w:wrap="around" w:vAnchor="text" w:hAnchor="margin" w:xAlign="right" w:y="1"/>
    </w:pPr>
    <w:r>
      <w:rPr>
        <w:lang w:eastAsia="ko-kr" w:bidi="ko-kr" w:val="ko-kr"/>
      </w:rPr>
      <w:fldChar w:fldCharType="begin"/>
    </w:r>
    <w:r>
      <w:rPr>
        <w:lang w:eastAsia="ko-kr" w:bidi="ko-kr" w:val="ko-kr"/>
      </w:rPr>
      <w:instrText xml:space="preserve">PAGE  </w:instrText>
    </w:r>
    <w:r>
      <w:rPr>
        <w:lang w:eastAsia="ko-kr" w:bidi="ko-kr" w:val="ko-kr"/>
      </w:rPr>
      <w:fldChar w:fldCharType="end"/>
    </w:r>
  </w:p>
  <w:p w14:paraId="562ECC65" w14:textId="77777777" w:rsidR="007871E6" w:rsidRDefault="007871E6" w:rsidP="00C273C7">
    <w:pPr>
      <w:pStyle w:val="Footer"/>
      <w:ind w:right="360"/>
    </w:pPr>
  </w:p>
  <w:p w14:paraId="5C641F6C" w14:textId="77777777" w:rsidR="007871E6" w:rsidRDefault="007871E6"/>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D4E4598" w14:textId="77777777" w:rsidR="007871E6" w:rsidRDefault="007871E6" w:rsidP="00FB2389">
    <w:pPr>
      <w:pStyle w:val="PageFoote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4AB873AD" w14:textId="77777777" w:rsidR="007871E6" w:rsidRDefault="007871E6" w:rsidP="00FB2389">
    <w:pPr>
      <w:pStyle w:val="PageFoote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E5B875B" w14:textId="24A149AA" w:rsidR="007871E6" w:rsidRDefault="007871E6" w:rsidP="008D02DC">
    <w:pPr>
      <w:pStyle w:val="Footer"/>
      <w:framePr w:wrap="around" w:vAnchor="text" w:hAnchor="margin" w:xAlign="right" w:y="1"/>
      <w:rPr>
        <w:rStyle w:val="PageNumber"/>
      </w:rPr>
    </w:pPr>
    <w:r>
      <w:rPr>
        <w:rStyle w:val="PageNumber"/>
        <w:lang w:eastAsia="ko-kr" w:bidi="ko-kr" w:val="ko-kr"/>
      </w:rPr>
      <w:fldChar w:fldCharType="begin"/>
    </w:r>
    <w:r>
      <w:rPr>
        <w:rStyle w:val="PageNumber"/>
        <w:lang w:eastAsia="ko-kr" w:bidi="ko-kr" w:val="ko-kr"/>
      </w:rPr>
      <w:instrText xml:space="preserve">PAGE  </w:instrText>
    </w:r>
    <w:r>
      <w:rPr>
        <w:rStyle w:val="PageNumber"/>
        <w:lang w:eastAsia="ko-kr" w:bidi="ko-kr" w:val="ko-kr"/>
      </w:rPr>
      <w:fldChar w:fldCharType="separate"/>
    </w:r>
    <w:r w:rsidR="008F0160">
      <w:rPr>
        <w:rStyle w:val="PageNumber"/>
        <w:noProof/>
        <w:lang w:eastAsia="ko-kr" w:bidi="ko-kr" w:val="ko-kr"/>
      </w:rPr>
      <w:t>4</w:t>
    </w:r>
    <w:r>
      <w:rPr>
        <w:rStyle w:val="PageNumber"/>
        <w:lang w:eastAsia="ko-kr" w:bidi="ko-kr" w:val="ko-kr"/>
      </w:rPr>
      <w:fldChar w:fldCharType="end"/>
    </w:r>
  </w:p>
  <w:p w14:paraId="58648AD2" w14:textId="77777777" w:rsidR="007871E6" w:rsidRDefault="007871E6"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C872A" w14:textId="77777777" w:rsidR="007871E6" w:rsidRDefault="007871E6">
      <w:r>
        <w:separator/>
      </w:r>
    </w:p>
    <w:p w14:paraId="386A344B" w14:textId="77777777" w:rsidR="007871E6" w:rsidRDefault="007871E6"/>
  </w:footnote>
  <w:footnote w:type="continuationSeparator" w:id="0">
    <w:p w14:paraId="077CBB99" w14:textId="77777777" w:rsidR="007871E6" w:rsidRDefault="007871E6">
      <w:r>
        <w:continuationSeparator/>
      </w:r>
    </w:p>
    <w:p w14:paraId="573588B7" w14:textId="77777777" w:rsidR="007871E6" w:rsidRDefault="007871E6"/>
  </w:footnote>
  <w:footnote w:type="continuationNotice" w:id="1">
    <w:p w14:paraId="697A325D" w14:textId="77777777" w:rsidR="007871E6" w:rsidRDefault="007871E6">
      <w:pPr>
        <w:spacing w:before="0" w:after="0" w:line="240" w:lineRule="auto"/>
      </w:pP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01E6A110" w14:textId="77777777" w:rsidR="007871E6" w:rsidRDefault="007871E6" w:rsidP="00C273C7">
    <w:pPr>
      <w:pStyle w:val="Header"/>
      <w:framePr w:wrap="around" w:vAnchor="text" w:hAnchor="margin" w:xAlign="right" w:y="1"/>
    </w:pPr>
    <w:r>
      <w:rPr>
        <w:lang w:eastAsia="ko-kr" w:bidi="ko-kr" w:val="ko-kr"/>
      </w:rPr>
      <w:fldChar w:fldCharType="begin"/>
    </w:r>
    <w:r>
      <w:rPr>
        <w:lang w:eastAsia="ko-kr" w:bidi="ko-kr" w:val="ko-kr"/>
      </w:rPr>
      <w:instrText xml:space="preserve">PAGE  </w:instrText>
    </w:r>
    <w:r>
      <w:rPr>
        <w:lang w:eastAsia="ko-kr" w:bidi="ko-kr" w:val="ko-kr"/>
      </w:rPr>
      <w:fldChar w:fldCharType="end"/>
    </w:r>
  </w:p>
  <w:p w14:paraId="07BD9ACA" w14:textId="77777777" w:rsidR="007871E6" w:rsidRDefault="007871E6" w:rsidP="00874AF4">
    <w:pPr>
      <w:pStyle w:val="Header"/>
      <w:ind w:right="360"/>
    </w:pPr>
  </w:p>
  <w:p w14:paraId="0FE7DECD" w14:textId="77777777" w:rsidR="007871E6" w:rsidRDefault="007871E6"/>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FA4FBBC" w14:textId="77777777" w:rsidR="007871E6" w:rsidRDefault="007871E6" w:rsidP="008D02DC">
    <w:pPr>
      <w:pStyle w:val="PageHeader"/>
    </w:pPr>
  </w:p>
</w:hdr>
</file>

<file path=word/numbering.xml><?xml version="1.0" encoding="utf-8"?>
<w:numbering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문서 %1."/>
      <w:lvlJc w:val="left"/>
      <w:pPr>
        <w:tabs>
          <w:tab w:val="num" w:pos="2160"/>
        </w:tabs>
        <w:ind w:left="0" w:firstLine="0"/>
      </w:pPr>
    </w:lvl>
    <w:lvl w:ilvl="1">
      <w:start w:val="1"/>
      <w:numFmt w:val="decimalZero"/>
      <w:isLgl/>
      <w:lvlText w:val="섹션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se="http://schemas.microsoft.com/office/word/2015/wordml/symex" mc:Ignorable="w14 w15 w16se">
  <w:zoom w:percent="13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NKoFAEHbEhEt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A7DC7"/>
    <w:rsid w:val="000B0C8A"/>
    <w:rsid w:val="000B645D"/>
    <w:rsid w:val="000B6D7F"/>
    <w:rsid w:val="000B76FC"/>
    <w:rsid w:val="000B7EE3"/>
    <w:rsid w:val="000B7FE9"/>
    <w:rsid w:val="000C0D3F"/>
    <w:rsid w:val="000C1A00"/>
    <w:rsid w:val="000C499B"/>
    <w:rsid w:val="000C685C"/>
    <w:rsid w:val="000D39CE"/>
    <w:rsid w:val="000D5238"/>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5B0"/>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3A"/>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C6F91"/>
    <w:rsid w:val="001D03CD"/>
    <w:rsid w:val="001D05AA"/>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2698"/>
    <w:rsid w:val="00214538"/>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32B"/>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A6068"/>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5390"/>
    <w:rsid w:val="002D6A5E"/>
    <w:rsid w:val="002D6E1C"/>
    <w:rsid w:val="002D7919"/>
    <w:rsid w:val="002E0B60"/>
    <w:rsid w:val="002E0C39"/>
    <w:rsid w:val="002E0F75"/>
    <w:rsid w:val="002E3A79"/>
    <w:rsid w:val="002E3ABD"/>
    <w:rsid w:val="002E49E0"/>
    <w:rsid w:val="002E6756"/>
    <w:rsid w:val="002E697F"/>
    <w:rsid w:val="002E7CB3"/>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292"/>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03E7"/>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43E8"/>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4E19"/>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362"/>
    <w:rsid w:val="00414E9C"/>
    <w:rsid w:val="004153AC"/>
    <w:rsid w:val="004163C1"/>
    <w:rsid w:val="0041688F"/>
    <w:rsid w:val="00417075"/>
    <w:rsid w:val="00417A0F"/>
    <w:rsid w:val="0042061B"/>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57A9"/>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30D7"/>
    <w:rsid w:val="004B412A"/>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3AB7"/>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5E96"/>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5F4E"/>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72B"/>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975"/>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5A42"/>
    <w:rsid w:val="00697C0E"/>
    <w:rsid w:val="006A1369"/>
    <w:rsid w:val="006A2137"/>
    <w:rsid w:val="006A4A19"/>
    <w:rsid w:val="006A6B5A"/>
    <w:rsid w:val="006A6BD2"/>
    <w:rsid w:val="006A7028"/>
    <w:rsid w:val="006B0813"/>
    <w:rsid w:val="006B0B9A"/>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816"/>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425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1BBD"/>
    <w:rsid w:val="0078236B"/>
    <w:rsid w:val="0078496D"/>
    <w:rsid w:val="00784CF1"/>
    <w:rsid w:val="007871E6"/>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0EC"/>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4AC8"/>
    <w:rsid w:val="00817B56"/>
    <w:rsid w:val="00820103"/>
    <w:rsid w:val="0082010C"/>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57B6"/>
    <w:rsid w:val="00877270"/>
    <w:rsid w:val="00880A7B"/>
    <w:rsid w:val="00880C40"/>
    <w:rsid w:val="008840BA"/>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E78B2"/>
    <w:rsid w:val="008F0160"/>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3989"/>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491F"/>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36D1"/>
    <w:rsid w:val="009D7D40"/>
    <w:rsid w:val="009E1529"/>
    <w:rsid w:val="009E1B8C"/>
    <w:rsid w:val="009E1C08"/>
    <w:rsid w:val="009E23FE"/>
    <w:rsid w:val="009E45AE"/>
    <w:rsid w:val="009E57A6"/>
    <w:rsid w:val="009E5C42"/>
    <w:rsid w:val="009E5D0A"/>
    <w:rsid w:val="009E7BD2"/>
    <w:rsid w:val="009F18B6"/>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38E2"/>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1F9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296F"/>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3DBC"/>
    <w:rsid w:val="00B1545C"/>
    <w:rsid w:val="00B15DFD"/>
    <w:rsid w:val="00B163E4"/>
    <w:rsid w:val="00B1721F"/>
    <w:rsid w:val="00B20A5B"/>
    <w:rsid w:val="00B2188C"/>
    <w:rsid w:val="00B246BA"/>
    <w:rsid w:val="00B25D05"/>
    <w:rsid w:val="00B31DEA"/>
    <w:rsid w:val="00B34461"/>
    <w:rsid w:val="00B3513F"/>
    <w:rsid w:val="00B4167A"/>
    <w:rsid w:val="00B420A0"/>
    <w:rsid w:val="00B4424F"/>
    <w:rsid w:val="00B447BE"/>
    <w:rsid w:val="00B47F35"/>
    <w:rsid w:val="00B5079F"/>
    <w:rsid w:val="00B51AB1"/>
    <w:rsid w:val="00B52E31"/>
    <w:rsid w:val="00B533E1"/>
    <w:rsid w:val="00B53560"/>
    <w:rsid w:val="00B5370F"/>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1D54"/>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C7CCF"/>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64A3"/>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6F10"/>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C72B8"/>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6FA"/>
    <w:rsid w:val="00CF2C88"/>
    <w:rsid w:val="00CF2F94"/>
    <w:rsid w:val="00CF3895"/>
    <w:rsid w:val="00CF49C8"/>
    <w:rsid w:val="00CF5C6A"/>
    <w:rsid w:val="00CF6633"/>
    <w:rsid w:val="00CF6664"/>
    <w:rsid w:val="00CF691D"/>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4650"/>
    <w:rsid w:val="00D65733"/>
    <w:rsid w:val="00D66887"/>
    <w:rsid w:val="00D679E3"/>
    <w:rsid w:val="00D7178E"/>
    <w:rsid w:val="00D71EF0"/>
    <w:rsid w:val="00D72D8A"/>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1C95"/>
    <w:rsid w:val="00DC2783"/>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6905"/>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4A5"/>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5590"/>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6C5"/>
    <w:rsid w:val="00E528C3"/>
    <w:rsid w:val="00E53622"/>
    <w:rsid w:val="00E53789"/>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38AC"/>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08A2"/>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3BE3AD"/>
  <w15:chartTrackingRefBased/>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117" Type="http://schemas.openxmlformats.org/officeDocument/2006/relationships/image" Target="media/image88.jpeg" /><Relationship Id="rId21" Type="http://schemas.openxmlformats.org/officeDocument/2006/relationships/image" Target="media/image4.png" /><Relationship Id="rId42" Type="http://schemas.openxmlformats.org/officeDocument/2006/relationships/image" Target="media/image19.png" /><Relationship Id="rId63" Type="http://schemas.openxmlformats.org/officeDocument/2006/relationships/image" Target="media/image34.jpeg" /><Relationship Id="rId84" Type="http://schemas.openxmlformats.org/officeDocument/2006/relationships/image" Target="media/image55.jpeg" /><Relationship Id="rId16" Type="http://schemas.openxmlformats.org/officeDocument/2006/relationships/footer" Target="footer1.xml" /><Relationship Id="rId107" Type="http://schemas.openxmlformats.org/officeDocument/2006/relationships/image" Target="media/image78.jpeg" /><Relationship Id="rId11" Type="http://schemas.openxmlformats.org/officeDocument/2006/relationships/footnotes" Target="footnotes.xml" /><Relationship Id="rId32" Type="http://schemas.openxmlformats.org/officeDocument/2006/relationships/image" Target="media/image14.png" /><Relationship Id="rId37" Type="http://schemas.openxmlformats.org/officeDocument/2006/relationships/oleObject" Target="embeddings/oleObject4.bin" /><Relationship Id="rId53" Type="http://schemas.openxmlformats.org/officeDocument/2006/relationships/oleObject" Target="embeddings/oleObject11.bin" /><Relationship Id="rId58" Type="http://schemas.openxmlformats.org/officeDocument/2006/relationships/image" Target="media/image30.jpeg" /><Relationship Id="rId74" Type="http://schemas.openxmlformats.org/officeDocument/2006/relationships/image" Target="media/image45.jpeg" /><Relationship Id="rId79" Type="http://schemas.openxmlformats.org/officeDocument/2006/relationships/image" Target="media/image50.jpeg" /><Relationship Id="rId102" Type="http://schemas.openxmlformats.org/officeDocument/2006/relationships/image" Target="media/image73.jpeg" /><Relationship Id="rId123" Type="http://schemas.openxmlformats.org/officeDocument/2006/relationships/image" Target="media/image94.jpeg" /><Relationship Id="rId128" Type="http://schemas.openxmlformats.org/officeDocument/2006/relationships/image" Target="media/image99.jpeg" /><Relationship Id="rId5" Type="http://schemas.openxmlformats.org/officeDocument/2006/relationships/customXml" Target="../customXml/item5.xml" /><Relationship Id="rId90" Type="http://schemas.openxmlformats.org/officeDocument/2006/relationships/image" Target="media/image61.jpeg" /><Relationship Id="rId95" Type="http://schemas.openxmlformats.org/officeDocument/2006/relationships/image" Target="media/image66.png" /><Relationship Id="rId22" Type="http://schemas.openxmlformats.org/officeDocument/2006/relationships/image" Target="media/image5.png" /><Relationship Id="rId27" Type="http://schemas.openxmlformats.org/officeDocument/2006/relationships/image" Target="media/image10.PNG" /><Relationship Id="rId43" Type="http://schemas.openxmlformats.org/officeDocument/2006/relationships/oleObject" Target="embeddings/oleObject7.bin" /><Relationship Id="rId48" Type="http://schemas.openxmlformats.org/officeDocument/2006/relationships/oleObject" Target="embeddings/oleObject9.bin" /><Relationship Id="rId64" Type="http://schemas.openxmlformats.org/officeDocument/2006/relationships/image" Target="media/image35.jpeg" /><Relationship Id="rId69" Type="http://schemas.openxmlformats.org/officeDocument/2006/relationships/image" Target="media/image40.jpeg" /><Relationship Id="rId113" Type="http://schemas.openxmlformats.org/officeDocument/2006/relationships/image" Target="media/image84.jpeg" /><Relationship Id="rId118" Type="http://schemas.openxmlformats.org/officeDocument/2006/relationships/image" Target="media/image89.jpeg" /><Relationship Id="rId134" Type="http://schemas.openxmlformats.org/officeDocument/2006/relationships/fontTable" Target="fontTable.xml" /><Relationship Id="rId80" Type="http://schemas.openxmlformats.org/officeDocument/2006/relationships/image" Target="media/image51.jpeg" /><Relationship Id="rId85" Type="http://schemas.openxmlformats.org/officeDocument/2006/relationships/image" Target="media/image56.jpeg" /><Relationship Id="rId12" Type="http://schemas.openxmlformats.org/officeDocument/2006/relationships/endnotes" Target="endnotes.xml" /><Relationship Id="rId17" Type="http://schemas.openxmlformats.org/officeDocument/2006/relationships/footer" Target="footer2.xml" /><Relationship Id="rId33" Type="http://schemas.openxmlformats.org/officeDocument/2006/relationships/oleObject" Target="embeddings/oleObject2.bin" /><Relationship Id="rId38" Type="http://schemas.openxmlformats.org/officeDocument/2006/relationships/image" Target="media/image17.png" /><Relationship Id="rId59" Type="http://schemas.openxmlformats.org/officeDocument/2006/relationships/image" Target="media/image31.png" /><Relationship Id="rId103" Type="http://schemas.openxmlformats.org/officeDocument/2006/relationships/image" Target="media/image74.jpeg" /><Relationship Id="rId108" Type="http://schemas.openxmlformats.org/officeDocument/2006/relationships/image" Target="media/image79.jpeg" /><Relationship Id="rId124" Type="http://schemas.openxmlformats.org/officeDocument/2006/relationships/image" Target="media/image95.jpeg" /><Relationship Id="rId129" Type="http://schemas.openxmlformats.org/officeDocument/2006/relationships/image" Target="media/image100.jpeg" /><Relationship Id="rId54" Type="http://schemas.openxmlformats.org/officeDocument/2006/relationships/image" Target="media/image26.png" /><Relationship Id="rId70" Type="http://schemas.openxmlformats.org/officeDocument/2006/relationships/image" Target="media/image41.jpeg" /><Relationship Id="rId75" Type="http://schemas.openxmlformats.org/officeDocument/2006/relationships/image" Target="media/image46.jpeg" /><Relationship Id="rId91" Type="http://schemas.openxmlformats.org/officeDocument/2006/relationships/image" Target="media/image62.jpeg" /><Relationship Id="rId96" Type="http://schemas.openxmlformats.org/officeDocument/2006/relationships/image" Target="media/image67.jpeg" /><Relationship Id="rId1" Type="http://schemas.openxmlformats.org/officeDocument/2006/relationships/customXml" Target="../customXml/item1.xml" /><Relationship Id="rId6" Type="http://schemas.openxmlformats.org/officeDocument/2006/relationships/customXml" Target="../customXml/item6.xml" /><Relationship Id="rId23" Type="http://schemas.openxmlformats.org/officeDocument/2006/relationships/image" Target="media/image6.png" /><Relationship Id="rId28" Type="http://schemas.openxmlformats.org/officeDocument/2006/relationships/image" Target="media/image11.png" /><Relationship Id="rId49" Type="http://schemas.openxmlformats.org/officeDocument/2006/relationships/image" Target="media/image23.png" /><Relationship Id="rId114" Type="http://schemas.openxmlformats.org/officeDocument/2006/relationships/image" Target="media/image85.jpeg" /><Relationship Id="rId119" Type="http://schemas.openxmlformats.org/officeDocument/2006/relationships/image" Target="media/image90.png" /><Relationship Id="rId44" Type="http://schemas.openxmlformats.org/officeDocument/2006/relationships/image" Target="media/image20.jpeg" /><Relationship Id="rId60" Type="http://schemas.openxmlformats.org/officeDocument/2006/relationships/image" Target="media/image32.jpeg" /><Relationship Id="rId65" Type="http://schemas.openxmlformats.org/officeDocument/2006/relationships/image" Target="media/image36.jpeg" /><Relationship Id="rId81" Type="http://schemas.openxmlformats.org/officeDocument/2006/relationships/image" Target="media/image52.jpeg" /><Relationship Id="rId86" Type="http://schemas.openxmlformats.org/officeDocument/2006/relationships/image" Target="media/image57.jpeg" /><Relationship Id="rId130" Type="http://schemas.openxmlformats.org/officeDocument/2006/relationships/image" Target="media/image101.jpeg" /><Relationship Id="rId135" Type="http://schemas.openxmlformats.org/officeDocument/2006/relationships/theme" Target="theme/theme1.xml" /><Relationship Id="rId13" Type="http://schemas.openxmlformats.org/officeDocument/2006/relationships/image" Target="media/image1.png" /><Relationship Id="rId18" Type="http://schemas.openxmlformats.org/officeDocument/2006/relationships/footer" Target="footer3.xml" /><Relationship Id="rId39" Type="http://schemas.openxmlformats.org/officeDocument/2006/relationships/oleObject" Target="embeddings/oleObject5.bin" /><Relationship Id="rId109" Type="http://schemas.openxmlformats.org/officeDocument/2006/relationships/image" Target="media/image80.jpeg" /><Relationship Id="rId34" Type="http://schemas.openxmlformats.org/officeDocument/2006/relationships/image" Target="media/image15.png" /><Relationship Id="rId50" Type="http://schemas.openxmlformats.org/officeDocument/2006/relationships/image" Target="media/image24.png" /><Relationship Id="rId55" Type="http://schemas.openxmlformats.org/officeDocument/2006/relationships/image" Target="media/image27.png" /><Relationship Id="rId76" Type="http://schemas.openxmlformats.org/officeDocument/2006/relationships/image" Target="media/image47.jpeg" /><Relationship Id="rId97" Type="http://schemas.openxmlformats.org/officeDocument/2006/relationships/image" Target="media/image68.jpeg" /><Relationship Id="rId104" Type="http://schemas.openxmlformats.org/officeDocument/2006/relationships/image" Target="media/image75.jpeg" /><Relationship Id="rId120" Type="http://schemas.openxmlformats.org/officeDocument/2006/relationships/image" Target="media/image91.png" /><Relationship Id="rId125" Type="http://schemas.openxmlformats.org/officeDocument/2006/relationships/image" Target="media/image96.jpeg" /><Relationship Id="rId7" Type="http://schemas.openxmlformats.org/officeDocument/2006/relationships/numbering" Target="numbering.xml" /><Relationship Id="rId71" Type="http://schemas.openxmlformats.org/officeDocument/2006/relationships/image" Target="media/image42.jpeg" /><Relationship Id="rId92" Type="http://schemas.openxmlformats.org/officeDocument/2006/relationships/image" Target="media/image63.jpeg" /><Relationship Id="rId2" Type="http://schemas.openxmlformats.org/officeDocument/2006/relationships/customXml" Target="../customXml/item2.xml" /><Relationship Id="rId29" Type="http://schemas.openxmlformats.org/officeDocument/2006/relationships/image" Target="media/image12.png" /><Relationship Id="rId24" Type="http://schemas.openxmlformats.org/officeDocument/2006/relationships/image" Target="media/image7.png" /><Relationship Id="rId40" Type="http://schemas.openxmlformats.org/officeDocument/2006/relationships/image" Target="media/image18.png" /><Relationship Id="rId45" Type="http://schemas.openxmlformats.org/officeDocument/2006/relationships/image" Target="media/image21.png" /><Relationship Id="rId66" Type="http://schemas.openxmlformats.org/officeDocument/2006/relationships/image" Target="media/image37.jpeg" /><Relationship Id="rId87" Type="http://schemas.openxmlformats.org/officeDocument/2006/relationships/image" Target="media/image58.jpeg" /><Relationship Id="rId110" Type="http://schemas.openxmlformats.org/officeDocument/2006/relationships/image" Target="media/image81.jpeg" /><Relationship Id="rId115" Type="http://schemas.openxmlformats.org/officeDocument/2006/relationships/image" Target="media/image86.jpeg" /><Relationship Id="rId131" Type="http://schemas.openxmlformats.org/officeDocument/2006/relationships/image" Target="media/image102.jpeg" /><Relationship Id="rId61" Type="http://schemas.openxmlformats.org/officeDocument/2006/relationships/image" Target="media/image33.jpeg" /><Relationship Id="rId82" Type="http://schemas.openxmlformats.org/officeDocument/2006/relationships/image" Target="media/image53.jpeg" /><Relationship Id="rId19" Type="http://schemas.openxmlformats.org/officeDocument/2006/relationships/image" Target="media/image2.PNG" /><Relationship Id="rId14" Type="http://schemas.openxmlformats.org/officeDocument/2006/relationships/hyperlink" Target="mailto:sqlmpsfeedback@microsoft.com" TargetMode="External" /><Relationship Id="rId30" Type="http://schemas.openxmlformats.org/officeDocument/2006/relationships/oleObject" Target="embeddings/oleObject1.bin" /><Relationship Id="rId35" Type="http://schemas.openxmlformats.org/officeDocument/2006/relationships/oleObject" Target="embeddings/oleObject3.bin" /><Relationship Id="rId56" Type="http://schemas.openxmlformats.org/officeDocument/2006/relationships/image" Target="media/image28.png" /><Relationship Id="rId77" Type="http://schemas.openxmlformats.org/officeDocument/2006/relationships/image" Target="media/image48.jpeg" /><Relationship Id="rId100" Type="http://schemas.openxmlformats.org/officeDocument/2006/relationships/image" Target="media/image71.jpeg" /><Relationship Id="rId105" Type="http://schemas.openxmlformats.org/officeDocument/2006/relationships/image" Target="media/image76.jpeg" /><Relationship Id="rId126" Type="http://schemas.openxmlformats.org/officeDocument/2006/relationships/image" Target="media/image97.jpeg" /><Relationship Id="rId8" Type="http://schemas.openxmlformats.org/officeDocument/2006/relationships/styles" Target="styles.xml" /><Relationship Id="rId51" Type="http://schemas.openxmlformats.org/officeDocument/2006/relationships/oleObject" Target="embeddings/oleObject10.bin" /><Relationship Id="rId72" Type="http://schemas.openxmlformats.org/officeDocument/2006/relationships/image" Target="media/image43.jpeg" /><Relationship Id="rId93" Type="http://schemas.openxmlformats.org/officeDocument/2006/relationships/image" Target="media/image64.jpeg" /><Relationship Id="rId98" Type="http://schemas.openxmlformats.org/officeDocument/2006/relationships/image" Target="media/image69.jpeg" /><Relationship Id="rId121" Type="http://schemas.openxmlformats.org/officeDocument/2006/relationships/image" Target="media/image92.png" /><Relationship Id="rId3" Type="http://schemas.openxmlformats.org/officeDocument/2006/relationships/customXml" Target="../customXml/item3.xml" /><Relationship Id="rId25" Type="http://schemas.openxmlformats.org/officeDocument/2006/relationships/image" Target="media/image8.png" /><Relationship Id="rId46" Type="http://schemas.openxmlformats.org/officeDocument/2006/relationships/oleObject" Target="embeddings/oleObject8.bin" /><Relationship Id="rId67" Type="http://schemas.openxmlformats.org/officeDocument/2006/relationships/image" Target="media/image38.jpeg" /><Relationship Id="rId116" Type="http://schemas.openxmlformats.org/officeDocument/2006/relationships/image" Target="media/image87.jpeg" /><Relationship Id="rId20" Type="http://schemas.openxmlformats.org/officeDocument/2006/relationships/image" Target="media/image3.png" /><Relationship Id="rId41" Type="http://schemas.openxmlformats.org/officeDocument/2006/relationships/oleObject" Target="embeddings/oleObject6.bin" /><Relationship Id="rId62" Type="http://schemas.openxmlformats.org/officeDocument/2006/relationships/hyperlink" Target="https://technet.microsoft.com/library/hh298605.aspx" TargetMode="External" /><Relationship Id="rId83" Type="http://schemas.openxmlformats.org/officeDocument/2006/relationships/image" Target="media/image54.jpeg" /><Relationship Id="rId88" Type="http://schemas.openxmlformats.org/officeDocument/2006/relationships/image" Target="media/image59.jpeg" /><Relationship Id="rId111" Type="http://schemas.openxmlformats.org/officeDocument/2006/relationships/image" Target="media/image82.png" /><Relationship Id="rId132" Type="http://schemas.openxmlformats.org/officeDocument/2006/relationships/header" Target="header2.xml" /><Relationship Id="rId15" Type="http://schemas.openxmlformats.org/officeDocument/2006/relationships/header" Target="header1.xml" /><Relationship Id="rId36" Type="http://schemas.openxmlformats.org/officeDocument/2006/relationships/image" Target="media/image16.png" /><Relationship Id="rId57" Type="http://schemas.openxmlformats.org/officeDocument/2006/relationships/image" Target="media/image29.png" /><Relationship Id="rId106" Type="http://schemas.openxmlformats.org/officeDocument/2006/relationships/image" Target="media/image77.jpeg" /><Relationship Id="rId127" Type="http://schemas.openxmlformats.org/officeDocument/2006/relationships/image" Target="media/image98.jpeg" /><Relationship Id="rId10" Type="http://schemas.openxmlformats.org/officeDocument/2006/relationships/webSettings" Target="webSettings.xml" /><Relationship Id="rId31" Type="http://schemas.openxmlformats.org/officeDocument/2006/relationships/image" Target="media/image13.jpeg" /><Relationship Id="rId52" Type="http://schemas.openxmlformats.org/officeDocument/2006/relationships/image" Target="media/image25.png" /><Relationship Id="rId73" Type="http://schemas.openxmlformats.org/officeDocument/2006/relationships/image" Target="media/image44.jpeg" /><Relationship Id="rId78" Type="http://schemas.openxmlformats.org/officeDocument/2006/relationships/image" Target="media/image49.jpeg" /><Relationship Id="rId94" Type="http://schemas.openxmlformats.org/officeDocument/2006/relationships/image" Target="media/image65.jpeg" /><Relationship Id="rId99" Type="http://schemas.openxmlformats.org/officeDocument/2006/relationships/image" Target="media/image70.jpeg" /><Relationship Id="rId101" Type="http://schemas.openxmlformats.org/officeDocument/2006/relationships/image" Target="media/image72.jpeg" /><Relationship Id="rId122" Type="http://schemas.openxmlformats.org/officeDocument/2006/relationships/image" Target="media/image93.png" /><Relationship Id="rId4" Type="http://schemas.openxmlformats.org/officeDocument/2006/relationships/customXml" Target="../customXml/item4.xml" /><Relationship Id="rId9" Type="http://schemas.openxmlformats.org/officeDocument/2006/relationships/settings" Target="settings.xml" /><Relationship Id="rId26" Type="http://schemas.openxmlformats.org/officeDocument/2006/relationships/image" Target="media/image9.png" /><Relationship Id="rId47" Type="http://schemas.openxmlformats.org/officeDocument/2006/relationships/image" Target="media/image22.png" /><Relationship Id="rId68" Type="http://schemas.openxmlformats.org/officeDocument/2006/relationships/image" Target="media/image39.jpeg" /><Relationship Id="rId89" Type="http://schemas.openxmlformats.org/officeDocument/2006/relationships/image" Target="media/image60.jpeg" /><Relationship Id="rId112" Type="http://schemas.openxmlformats.org/officeDocument/2006/relationships/image" Target="media/image83.jpeg" /><Relationship Id="rId133" Type="http://schemas.openxmlformats.org/officeDocument/2006/relationships/footer" Target="footer4.xml" /></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2A7B-90F6-459C-89C6-C700C35E3B5D}">
  <ds:schemaRef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5.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6.xml><?xml version="1.0" encoding="utf-8"?>
<ds:datastoreItem xmlns:ds="http://schemas.openxmlformats.org/officeDocument/2006/customXml" ds:itemID="{2F3C0618-F92B-4DF1-A6AF-F42F640F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41</Pages>
  <Words>5052</Words>
  <Characters>28803</Characters>
  <Application>Microsoft Office Word</Application>
  <DocSecurity>0</DocSecurity>
  <Lines>240</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33788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2017-11-01T16:02:00Z</dcterms:created>
  <dcterms:modified xsi:type="dcterms:W3CDTF">2017-11-02T12:23:00Z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